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42" w:rsidRDefault="006B5C42" w:rsidP="00C759DE">
      <w:pPr>
        <w:pStyle w:val="singlespacedcaps"/>
      </w:pPr>
      <w:r>
        <w:t>florida state university</w:t>
      </w:r>
    </w:p>
    <w:p w:rsidR="006B5C42" w:rsidRDefault="006B5C42" w:rsidP="00C759DE">
      <w:pPr>
        <w:pStyle w:val="singlespacedcaps"/>
      </w:pPr>
    </w:p>
    <w:p w:rsidR="006B5C42" w:rsidRPr="00884883" w:rsidRDefault="004E495C" w:rsidP="00C759DE">
      <w:pPr>
        <w:pStyle w:val="singlespacedcaps"/>
        <w:rPr>
          <w:rStyle w:val="schoolname"/>
        </w:rPr>
      </w:pPr>
      <w:r>
        <w:rPr>
          <w:rStyle w:val="schoolname"/>
        </w:rPr>
        <w:fldChar w:fldCharType="begin"/>
      </w:r>
      <w:r w:rsidR="00FA03E9">
        <w:rPr>
          <w:rStyle w:val="schoolname"/>
        </w:rPr>
        <w:instrText xml:space="preserve"> MACROBUTTON  AcceptAllChangesShown "[Complete name of your college or school]" </w:instrText>
      </w:r>
      <w:r>
        <w:rPr>
          <w:rStyle w:val="schoolname"/>
        </w:rPr>
        <w:fldChar w:fldCharType="end"/>
      </w: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4E495C" w:rsidP="00C759DE">
      <w:pPr>
        <w:pStyle w:val="doublespacedcaps"/>
      </w:pPr>
      <w:r>
        <w:fldChar w:fldCharType="begin"/>
      </w:r>
      <w:r w:rsidR="00EE7214">
        <w:instrText xml:space="preserve"> MACROBUTTON  AcceptAllChangesShown "[Title of your research report]" </w:instrText>
      </w:r>
      <w:r>
        <w:fldChar w:fldCharType="end"/>
      </w: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9E1940">
      <w:pPr>
        <w:pStyle w:val="nospacecentered"/>
      </w:pPr>
      <w:r>
        <w:t>By</w:t>
      </w:r>
    </w:p>
    <w:p w:rsidR="006B5C42" w:rsidRDefault="006B5C42" w:rsidP="00AC6FA7">
      <w:pPr>
        <w:pStyle w:val="nospacecentered"/>
      </w:pPr>
    </w:p>
    <w:p w:rsidR="006B5C42" w:rsidRDefault="004E495C" w:rsidP="00C759DE">
      <w:pPr>
        <w:pStyle w:val="authorname"/>
      </w:pPr>
      <w:r>
        <w:fldChar w:fldCharType="begin"/>
      </w:r>
      <w:r w:rsidR="00FA03E9">
        <w:instrText xml:space="preserve"> MACROBUTTON  AcceptAllChangesShown "[Your first and last name]" </w:instrText>
      </w:r>
      <w:r>
        <w:fldChar w:fldCharType="end"/>
      </w: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AC6FA7">
      <w:pPr>
        <w:pStyle w:val="nospacecentered"/>
      </w:pPr>
      <w:r>
        <w:t xml:space="preserve">A </w:t>
      </w:r>
      <w:r w:rsidR="00EE7214">
        <w:t xml:space="preserve">report </w:t>
      </w:r>
      <w:r w:rsidR="0070060F">
        <w:t>submitted to the</w:t>
      </w:r>
    </w:p>
    <w:p w:rsidR="0070060F" w:rsidRPr="00253FFF" w:rsidRDefault="00EE7214" w:rsidP="00AC6FA7">
      <w:pPr>
        <w:pStyle w:val="nospacecentered"/>
        <w:rPr>
          <w:rStyle w:val="departmentname"/>
        </w:rPr>
      </w:pPr>
      <w:r>
        <w:rPr>
          <w:rStyle w:val="departmentname"/>
        </w:rPr>
        <w:t>Department of Electrical and Computer Engineering</w:t>
      </w:r>
    </w:p>
    <w:p w:rsidR="0070060F" w:rsidRDefault="0070060F" w:rsidP="009E1940">
      <w:pPr>
        <w:pStyle w:val="nospacecentered"/>
      </w:pPr>
      <w:r>
        <w:t>in partial fulfillment of the</w:t>
      </w:r>
    </w:p>
    <w:p w:rsidR="0070060F" w:rsidRDefault="0070060F" w:rsidP="00EE7214">
      <w:pPr>
        <w:pStyle w:val="nospacecentered"/>
      </w:pPr>
      <w:r>
        <w:t xml:space="preserve">requirements for the </w:t>
      </w:r>
      <w:r w:rsidR="00EE7214">
        <w:t>PhD Preliminary Examination</w:t>
      </w: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Pr="001A57D8" w:rsidRDefault="0070060F" w:rsidP="001A57D8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EE7214" w:rsidP="0077170A">
      <w:pPr>
        <w:pStyle w:val="nospacecentered"/>
      </w:pPr>
      <w:r>
        <w:t>Month and Year when the oral presentation was made</w:t>
      </w:r>
      <w:r w:rsidR="0070060F">
        <w:t>:</w:t>
      </w:r>
    </w:p>
    <w:p w:rsidR="002107B6" w:rsidRPr="007A497A" w:rsidRDefault="0070060F" w:rsidP="002107B6">
      <w:r>
        <w:br w:type="page"/>
      </w:r>
      <w:r w:rsidR="004E495C">
        <w:lastRenderedPageBreak/>
        <w:fldChar w:fldCharType="begin"/>
      </w:r>
      <w:r w:rsidR="00164C4B">
        <w:instrText xml:space="preserve"> MACROBUTTON  AcceptAllChangesShown "[Your name]" </w:instrText>
      </w:r>
      <w:r w:rsidR="004E495C">
        <w:fldChar w:fldCharType="end"/>
      </w:r>
      <w:r w:rsidR="00212905">
        <w:t xml:space="preserve">presented </w:t>
      </w:r>
      <w:r w:rsidR="002107B6" w:rsidRPr="007A497A">
        <w:t xml:space="preserve">this </w:t>
      </w:r>
      <w:r w:rsidR="00212905">
        <w:t xml:space="preserve">report </w:t>
      </w:r>
      <w:r w:rsidR="002107B6" w:rsidRPr="007A497A">
        <w:t xml:space="preserve">on </w:t>
      </w:r>
      <w:r w:rsidR="004E495C">
        <w:fldChar w:fldCharType="begin"/>
      </w:r>
      <w:r w:rsidR="00164C4B">
        <w:instrText xml:space="preserve"> MACROBUTTON  AcceptAllChangesShown "[ Month Day, Year]" </w:instrText>
      </w:r>
      <w:r w:rsidR="004E495C">
        <w:fldChar w:fldCharType="end"/>
      </w:r>
      <w:r w:rsidR="002107B6" w:rsidRPr="007A497A">
        <w:t>.</w:t>
      </w:r>
    </w:p>
    <w:p w:rsidR="002107B6" w:rsidRPr="007A497A" w:rsidRDefault="002107B6" w:rsidP="002107B6">
      <w:pPr>
        <w:jc w:val="both"/>
      </w:pPr>
      <w:r w:rsidRPr="007A497A">
        <w:t xml:space="preserve">The members of the </w:t>
      </w:r>
      <w:r w:rsidR="00212905">
        <w:t>examination</w:t>
      </w:r>
      <w:r w:rsidRPr="007A497A">
        <w:t xml:space="preserve"> committee were:</w:t>
      </w:r>
    </w:p>
    <w:p w:rsidR="002107B6" w:rsidRPr="007A497A" w:rsidRDefault="002107B6" w:rsidP="002107B6">
      <w:pPr>
        <w:jc w:val="both"/>
      </w:pPr>
    </w:p>
    <w:p w:rsidR="002107B6" w:rsidRPr="007A497A" w:rsidRDefault="00A47CE9" w:rsidP="002107B6">
      <w:pPr>
        <w:tabs>
          <w:tab w:val="left" w:pos="3600"/>
          <w:tab w:val="right" w:pos="7200"/>
        </w:tabs>
        <w:ind w:left="720"/>
        <w:jc w:val="both"/>
      </w:pPr>
      <w:r>
        <w:tab/>
      </w:r>
      <w:r w:rsidR="002107B6" w:rsidRPr="007A497A">
        <w:tab/>
      </w:r>
    </w:p>
    <w:p w:rsidR="002107B6" w:rsidRPr="007A497A" w:rsidRDefault="00A47CE9" w:rsidP="002107B6">
      <w:pPr>
        <w:tabs>
          <w:tab w:val="left" w:pos="3600"/>
          <w:tab w:val="right" w:pos="7200"/>
        </w:tabs>
        <w:ind w:left="720"/>
        <w:jc w:val="both"/>
      </w:pPr>
      <w:r>
        <w:tab/>
      </w:r>
      <w:r w:rsidR="004E495C">
        <w:fldChar w:fldCharType="begin"/>
      </w:r>
      <w:r>
        <w:instrText xml:space="preserve"> MACROBUTTON  AcceptAllChangesShown "[Major Professor; omit Dr./PhD]" </w:instrText>
      </w:r>
      <w:r w:rsidR="004E495C">
        <w:fldChar w:fldCharType="end"/>
      </w:r>
      <w:r w:rsidR="002107B6" w:rsidRPr="007A497A">
        <w:t xml:space="preserve"> </w:t>
      </w:r>
    </w:p>
    <w:p w:rsidR="00522E8F" w:rsidRDefault="00522E8F" w:rsidP="00522E8F">
      <w:pPr>
        <w:tabs>
          <w:tab w:val="left" w:pos="3600"/>
          <w:tab w:val="right" w:pos="7200"/>
          <w:tab w:val="left" w:pos="8820"/>
          <w:tab w:val="left" w:pos="9360"/>
        </w:tabs>
        <w:ind w:left="720"/>
      </w:pPr>
      <w:r>
        <w:tab/>
      </w:r>
      <w:r w:rsidRPr="007A497A">
        <w:t xml:space="preserve">Professor </w:t>
      </w:r>
      <w:r>
        <w:t>Chairing the Preliminary Examination</w:t>
      </w:r>
    </w:p>
    <w:p w:rsidR="00A47CE9" w:rsidRDefault="00A47CE9" w:rsidP="00A47CE9">
      <w:pPr>
        <w:tabs>
          <w:tab w:val="left" w:pos="3600"/>
          <w:tab w:val="right" w:pos="7200"/>
          <w:tab w:val="left" w:pos="8820"/>
          <w:tab w:val="left" w:pos="9360"/>
        </w:tabs>
        <w:ind w:left="3600"/>
      </w:pPr>
    </w:p>
    <w:p w:rsidR="002107B6" w:rsidRPr="007A497A" w:rsidRDefault="00EE7214" w:rsidP="002107B6">
      <w:pPr>
        <w:tabs>
          <w:tab w:val="left" w:pos="3600"/>
          <w:tab w:val="right" w:pos="7200"/>
        </w:tabs>
        <w:ind w:left="720"/>
        <w:jc w:val="both"/>
        <w:rPr>
          <w:u w:val="single"/>
        </w:rPr>
      </w:pPr>
      <w:r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</w:r>
      <w:r w:rsidR="004E495C">
        <w:fldChar w:fldCharType="begin"/>
      </w:r>
      <w:r w:rsidR="00A47CE9">
        <w:instrText xml:space="preserve"> MACROBUTTON  AcceptAllChangesShown "[Committee Member; omit Dr./ PhD]" </w:instrText>
      </w:r>
      <w:r w:rsidR="004E495C">
        <w:fldChar w:fldCharType="end"/>
      </w:r>
      <w:r w:rsidRPr="007A497A">
        <w:t xml:space="preserve"> 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  <w:t>Committee Member</w:t>
      </w:r>
    </w:p>
    <w:p w:rsidR="002107B6" w:rsidRPr="007A497A" w:rsidRDefault="002107B6" w:rsidP="002107B6">
      <w:pPr>
        <w:tabs>
          <w:tab w:val="left" w:pos="3600"/>
          <w:tab w:val="right" w:pos="7200"/>
        </w:tabs>
        <w:jc w:val="both"/>
      </w:pPr>
      <w:r w:rsidRPr="007A497A"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jc w:val="both"/>
      </w:pPr>
      <w:r w:rsidRPr="007A497A"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</w:r>
      <w:r w:rsidR="004E495C">
        <w:fldChar w:fldCharType="begin"/>
      </w:r>
      <w:r w:rsidR="00A47CE9">
        <w:instrText xml:space="preserve"> MACROBUTTON  AcceptAllChangesShown "[Committee Member; omit Dr./PhD]" </w:instrText>
      </w:r>
      <w:r w:rsidR="004E495C">
        <w:fldChar w:fldCharType="end"/>
      </w:r>
      <w:r w:rsidRPr="007A497A">
        <w:t xml:space="preserve"> 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  <w:t>Committee Member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</w:p>
    <w:p w:rsidR="002107B6" w:rsidRPr="007A497A" w:rsidRDefault="002107B6" w:rsidP="002107B6">
      <w:pPr>
        <w:tabs>
          <w:tab w:val="right" w:pos="1440"/>
        </w:tabs>
        <w:ind w:left="720"/>
        <w:jc w:val="both"/>
      </w:pPr>
      <w:r w:rsidRPr="007A497A">
        <w:tab/>
      </w:r>
      <w:r w:rsidRPr="007A497A">
        <w:tab/>
      </w:r>
      <w:r w:rsidRPr="007A497A">
        <w:tab/>
      </w:r>
      <w:r w:rsidRPr="007A497A">
        <w:tab/>
      </w:r>
      <w:r w:rsidR="004E495C">
        <w:fldChar w:fldCharType="begin"/>
      </w:r>
      <w:r w:rsidR="00362D11">
        <w:instrText xml:space="preserve"> MACROBUTTON  AcceptAllChangesShown "[Add addtional members as necessary]" </w:instrText>
      </w:r>
      <w:r w:rsidR="004E495C">
        <w:fldChar w:fldCharType="end"/>
      </w:r>
    </w:p>
    <w:p w:rsidR="002107B6" w:rsidRPr="007A497A" w:rsidRDefault="002107B6" w:rsidP="002107B6"/>
    <w:p w:rsidR="002107B6" w:rsidRPr="007A497A" w:rsidRDefault="002107B6" w:rsidP="002107B6"/>
    <w:p w:rsidR="00EE7214" w:rsidRDefault="00EE7214">
      <w:pPr>
        <w:spacing w:line="240" w:lineRule="auto"/>
      </w:pPr>
      <w:r>
        <w:br w:type="page"/>
      </w:r>
    </w:p>
    <w:p w:rsidR="00294D6E" w:rsidRDefault="00294D6E" w:rsidP="002107B6">
      <w:pPr>
        <w:spacing w:line="240" w:lineRule="auto"/>
      </w:pPr>
    </w:p>
    <w:p w:rsidR="00991347" w:rsidRPr="004249D3" w:rsidRDefault="0099134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t>table of contents</w:t>
      </w:r>
    </w:p>
    <w:p w:rsidR="00C14A32" w:rsidRDefault="00362D11" w:rsidP="00C14A32">
      <w:pPr>
        <w:pStyle w:val="TOCFrontMatter"/>
      </w:pPr>
      <w:r>
        <w:t>List of Tables</w:t>
      </w:r>
      <w:r>
        <w:tab/>
        <w:t>vi</w:t>
      </w:r>
    </w:p>
    <w:p w:rsidR="00C14A32" w:rsidRDefault="00362D11" w:rsidP="00C14A32">
      <w:pPr>
        <w:pStyle w:val="TOCFrontMatter"/>
      </w:pPr>
      <w:r>
        <w:t>List of Figures</w:t>
      </w:r>
      <w:r>
        <w:tab/>
        <w:t>vii</w:t>
      </w:r>
    </w:p>
    <w:p w:rsidR="00C14A32" w:rsidRPr="00C14A32" w:rsidRDefault="00362D11" w:rsidP="00C14A32">
      <w:pPr>
        <w:pStyle w:val="TOCFrontMatter"/>
      </w:pPr>
      <w:r>
        <w:t>Abstract</w:t>
      </w:r>
      <w:r>
        <w:tab/>
        <w:t>vi</w:t>
      </w:r>
      <w:r w:rsidR="00A16048">
        <w:t>i</w:t>
      </w:r>
      <w:r>
        <w:t>i</w:t>
      </w:r>
    </w:p>
    <w:p w:rsidR="004C7AE0" w:rsidRDefault="004C7AE0" w:rsidP="00B80E4C">
      <w:pPr>
        <w:pStyle w:val="TOCChapterHeading"/>
        <w:spacing w:after="120" w:line="240" w:lineRule="auto"/>
        <w:contextualSpacing w:val="0"/>
      </w:pPr>
      <w:r>
        <w:t>1.</w:t>
      </w:r>
      <w:r>
        <w:tab/>
      </w:r>
      <w:r w:rsidR="004E495C">
        <w:fldChar w:fldCharType="begin"/>
      </w:r>
      <w:r w:rsidR="003D418D">
        <w:instrText xml:space="preserve"> MACROBUTTON  AcceptAllChangesInDoc "[TITLE OF FIRST CHAPTER]" </w:instrText>
      </w:r>
      <w:r w:rsidR="004E495C">
        <w:fldChar w:fldCharType="end"/>
      </w:r>
      <w:r w:rsidR="00991347">
        <w:tab/>
        <w:t>1</w:t>
      </w:r>
    </w:p>
    <w:p w:rsidR="00991347" w:rsidRDefault="00546FD5" w:rsidP="00860BE3">
      <w:pPr>
        <w:pStyle w:val="TOCFirstLevelSubheading"/>
        <w:spacing w:after="120"/>
      </w:pPr>
      <w:r>
        <w:t>1.1</w:t>
      </w:r>
      <w:r w:rsidR="00991347">
        <w:tab/>
      </w:r>
      <w:r w:rsidR="003D6FA1">
        <w:t>First Level</w:t>
      </w:r>
      <w:r w:rsidR="00991347">
        <w:t xml:space="preserve"> </w:t>
      </w:r>
      <w:r w:rsidR="003144C6">
        <w:t>Subheading</w:t>
      </w:r>
      <w:r w:rsidR="00991347">
        <w:tab/>
      </w:r>
      <w:r w:rsidR="001D77CB">
        <w:t>1</w:t>
      </w:r>
    </w:p>
    <w:p w:rsidR="0079067C" w:rsidRDefault="00016CCD" w:rsidP="00860BE3">
      <w:pPr>
        <w:pStyle w:val="TOCSecondLevelSubheading"/>
        <w:spacing w:after="120"/>
      </w:pPr>
      <w:r>
        <w:t>1.1.1</w:t>
      </w:r>
      <w:r>
        <w:tab/>
      </w:r>
      <w:r w:rsidR="003D6FA1">
        <w:t xml:space="preserve">Second Level </w:t>
      </w:r>
      <w:r w:rsidR="003144C6">
        <w:t>Subheading</w:t>
      </w:r>
      <w:r w:rsidR="00991347">
        <w:tab/>
      </w:r>
      <w:r w:rsidR="001D77CB">
        <w:t>1</w:t>
      </w:r>
    </w:p>
    <w:p w:rsidR="0079067C" w:rsidRDefault="0079067C" w:rsidP="0079067C">
      <w:pPr>
        <w:pStyle w:val="TOCSecondLevelSubheading"/>
      </w:pPr>
      <w:r>
        <w:tab/>
        <w:t>1.1.1.1 Third level subheading</w:t>
      </w:r>
      <w:r w:rsidR="00860BE3">
        <w:tab/>
        <w:t>1</w:t>
      </w:r>
    </w:p>
    <w:p w:rsidR="005D2ADD" w:rsidRDefault="005D2ADD" w:rsidP="00B80E4C">
      <w:pPr>
        <w:pStyle w:val="TOCChapterHeading"/>
        <w:spacing w:after="120" w:line="240" w:lineRule="auto"/>
        <w:contextualSpacing w:val="0"/>
      </w:pPr>
      <w:r>
        <w:t>2.</w:t>
      </w:r>
      <w:r>
        <w:tab/>
      </w:r>
      <w:r w:rsidR="004E495C">
        <w:fldChar w:fldCharType="begin"/>
      </w:r>
      <w:r w:rsidR="003D418D">
        <w:instrText xml:space="preserve"> MACROBUTTON  AcceptAllChangesInDoc "[TITLE OF SECOND CHAPTER]" </w:instrText>
      </w:r>
      <w:r w:rsidR="004E495C">
        <w:fldChar w:fldCharType="end"/>
      </w:r>
      <w:r>
        <w:tab/>
      </w:r>
      <w:r w:rsidR="001D77CB">
        <w:t>2</w:t>
      </w:r>
    </w:p>
    <w:p w:rsidR="005D2ADD" w:rsidRDefault="005D2ADD" w:rsidP="00860BE3">
      <w:pPr>
        <w:pStyle w:val="TOCFirstLevelSubheading"/>
        <w:spacing w:after="120"/>
      </w:pPr>
      <w:r>
        <w:t>2.1</w:t>
      </w:r>
      <w:r>
        <w:tab/>
      </w:r>
      <w:r w:rsidR="003D6FA1">
        <w:t xml:space="preserve">First Level </w:t>
      </w:r>
      <w:r w:rsidR="003144C6">
        <w:t>Subheading</w:t>
      </w:r>
      <w:r>
        <w:tab/>
        <w:t>2</w:t>
      </w:r>
    </w:p>
    <w:p w:rsidR="005D2ADD" w:rsidRDefault="005D2ADD" w:rsidP="00860BE3">
      <w:pPr>
        <w:pStyle w:val="TOCSecondLevelSubheading"/>
        <w:spacing w:after="120"/>
      </w:pPr>
      <w:r>
        <w:t>2.1.1</w:t>
      </w:r>
      <w:r>
        <w:tab/>
      </w:r>
      <w:r w:rsidR="003144C6">
        <w:t xml:space="preserve">Second </w:t>
      </w:r>
      <w:r w:rsidRPr="00546FD5">
        <w:t>Level</w:t>
      </w:r>
      <w:r>
        <w:t xml:space="preserve"> </w:t>
      </w:r>
      <w:r w:rsidR="003144C6">
        <w:t>Subheading</w:t>
      </w:r>
      <w:r>
        <w:tab/>
      </w:r>
      <w:r w:rsidR="003D418D">
        <w:t>2</w:t>
      </w:r>
    </w:p>
    <w:p w:rsidR="00860BE3" w:rsidRDefault="00860BE3" w:rsidP="00860BE3">
      <w:pPr>
        <w:pStyle w:val="TOCSecondLevelSubheading"/>
      </w:pPr>
      <w:r>
        <w:tab/>
        <w:t>2.1.1.1 Third level subheading</w:t>
      </w:r>
      <w:r>
        <w:tab/>
        <w:t>2</w:t>
      </w:r>
    </w:p>
    <w:p w:rsidR="003D418D" w:rsidRDefault="003D418D" w:rsidP="00B80E4C">
      <w:pPr>
        <w:pStyle w:val="TOCChapterHeading"/>
        <w:spacing w:after="120" w:line="240" w:lineRule="auto"/>
        <w:contextualSpacing w:val="0"/>
      </w:pPr>
      <w:r>
        <w:t>3.</w:t>
      </w:r>
      <w:r>
        <w:tab/>
      </w:r>
      <w:r w:rsidR="004E495C">
        <w:fldChar w:fldCharType="begin"/>
      </w:r>
      <w:r>
        <w:instrText xml:space="preserve"> MACROBUTTON  AcceptAllChangesInDoc "[TITLE OF THIRD CHAPTER]" </w:instrText>
      </w:r>
      <w:r w:rsidR="004E495C">
        <w:fldChar w:fldCharType="end"/>
      </w:r>
      <w:r>
        <w:tab/>
        <w:t>3</w:t>
      </w:r>
    </w:p>
    <w:p w:rsidR="003D418D" w:rsidRDefault="003D418D" w:rsidP="00860BE3">
      <w:pPr>
        <w:pStyle w:val="TOCFirstLevelSubheading"/>
        <w:spacing w:after="120"/>
      </w:pPr>
      <w:r>
        <w:t>3.1</w:t>
      </w:r>
      <w:r>
        <w:tab/>
      </w:r>
      <w:r w:rsidR="003D6FA1">
        <w:t xml:space="preserve">First Level </w:t>
      </w:r>
      <w:r w:rsidR="003144C6">
        <w:t>Subheading</w:t>
      </w:r>
      <w:r>
        <w:tab/>
        <w:t>3</w:t>
      </w:r>
    </w:p>
    <w:p w:rsidR="003D418D" w:rsidRDefault="003D418D" w:rsidP="00860BE3">
      <w:pPr>
        <w:pStyle w:val="TOCSecondLevelSubheading"/>
        <w:spacing w:after="120"/>
      </w:pPr>
      <w:r>
        <w:t>3.1.1</w:t>
      </w:r>
      <w:r>
        <w:tab/>
      </w:r>
      <w:r w:rsidR="003D6FA1">
        <w:t xml:space="preserve">Second Level </w:t>
      </w:r>
      <w:r w:rsidR="003144C6">
        <w:t>Subheading</w:t>
      </w:r>
      <w:r>
        <w:tab/>
        <w:t>3</w:t>
      </w:r>
    </w:p>
    <w:p w:rsidR="00860BE3" w:rsidRDefault="00860BE3" w:rsidP="00860BE3">
      <w:pPr>
        <w:pStyle w:val="TOCSecondLevelSubheading"/>
      </w:pPr>
      <w:r>
        <w:tab/>
        <w:t>3.1.1.1 Third level subheading</w:t>
      </w:r>
      <w:r>
        <w:tab/>
        <w:t>3</w:t>
      </w:r>
    </w:p>
    <w:p w:rsidR="004260A6" w:rsidRDefault="004E495C" w:rsidP="000F415A">
      <w:pPr>
        <w:pStyle w:val="TOCChapterHeading"/>
        <w:spacing w:after="120" w:line="240" w:lineRule="auto"/>
        <w:contextualSpacing w:val="0"/>
      </w:pPr>
      <w:r>
        <w:fldChar w:fldCharType="begin"/>
      </w:r>
      <w:r w:rsidR="004260A6">
        <w:instrText xml:space="preserve"> MACROBUTTON  AcceptAllChangesInDoc [APPENDIX/APPENDICES] </w:instrText>
      </w:r>
      <w:r>
        <w:fldChar w:fldCharType="end"/>
      </w:r>
      <w:r w:rsidR="004260A6">
        <w:tab/>
        <w:t>4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A.</w:t>
      </w:r>
      <w:r>
        <w:tab/>
      </w:r>
      <w:r w:rsidR="004E495C" w:rsidRPr="004260A6">
        <w:rPr>
          <w:caps/>
        </w:rPr>
        <w:fldChar w:fldCharType="begin"/>
      </w:r>
      <w:r w:rsidRPr="004260A6">
        <w:rPr>
          <w:caps/>
        </w:rPr>
        <w:instrText xml:space="preserve"> MACROBUTTON  AcceptAllChangesInDoc "[TITLE OF APPENDIX A]" </w:instrText>
      </w:r>
      <w:r w:rsidR="004E495C" w:rsidRPr="004260A6">
        <w:rPr>
          <w:caps/>
        </w:rPr>
        <w:fldChar w:fldCharType="end"/>
      </w:r>
      <w:r>
        <w:tab/>
      </w:r>
      <w:r w:rsidR="00632339">
        <w:t>4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B.</w:t>
      </w:r>
      <w:r>
        <w:tab/>
      </w:r>
      <w:r w:rsidR="004E495C">
        <w:rPr>
          <w:caps/>
        </w:rPr>
        <w:fldChar w:fldCharType="begin"/>
      </w:r>
      <w:r>
        <w:rPr>
          <w:caps/>
        </w:rPr>
        <w:instrText xml:space="preserve"> MACROBUTTON  AcceptAllChangesInDoc "[TITLE OF APPENDIX B]" </w:instrText>
      </w:r>
      <w:r w:rsidR="004E495C">
        <w:rPr>
          <w:caps/>
        </w:rPr>
        <w:fldChar w:fldCharType="end"/>
      </w:r>
      <w:r>
        <w:tab/>
      </w:r>
      <w:r w:rsidR="00632339">
        <w:t>5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C.</w:t>
      </w:r>
      <w:r>
        <w:tab/>
      </w:r>
      <w:r w:rsidR="004E495C">
        <w:rPr>
          <w:caps/>
        </w:rPr>
        <w:fldChar w:fldCharType="begin"/>
      </w:r>
      <w:r>
        <w:rPr>
          <w:caps/>
        </w:rPr>
        <w:instrText xml:space="preserve"> MACROBUTTON  AcceptAllChangesInDoc "[TITLE OF APPENDIX C]" </w:instrText>
      </w:r>
      <w:r w:rsidR="004E495C">
        <w:rPr>
          <w:caps/>
        </w:rPr>
        <w:fldChar w:fldCharType="end"/>
      </w:r>
      <w:r>
        <w:tab/>
        <w:t>6</w:t>
      </w:r>
    </w:p>
    <w:p w:rsidR="00632339" w:rsidRDefault="00632339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REFERENCES</w:t>
      </w:r>
      <w:r>
        <w:tab/>
        <w:t>7</w:t>
      </w:r>
    </w:p>
    <w:p w:rsidR="00632339" w:rsidRDefault="00632339" w:rsidP="004260A6">
      <w:pPr>
        <w:pStyle w:val="TOCFirstLevelSubheading"/>
        <w:tabs>
          <w:tab w:val="clear" w:pos="1080"/>
          <w:tab w:val="left" w:pos="504"/>
        </w:tabs>
        <w:spacing w:after="240"/>
        <w:ind w:left="0"/>
      </w:pPr>
      <w:r>
        <w:t>BIOGRAPHICAL SKETCH</w:t>
      </w:r>
      <w:r>
        <w:tab/>
        <w:t>8</w:t>
      </w:r>
    </w:p>
    <w:p w:rsidR="004260A6" w:rsidRDefault="004260A6" w:rsidP="004260A6">
      <w:pPr>
        <w:pStyle w:val="TOCFirstLevelSubheading"/>
        <w:tabs>
          <w:tab w:val="clear" w:pos="1080"/>
          <w:tab w:val="left" w:pos="504"/>
        </w:tabs>
        <w:ind w:left="0"/>
        <w:contextualSpacing/>
      </w:pPr>
    </w:p>
    <w:p w:rsidR="0001325C" w:rsidRDefault="0001325C" w:rsidP="004260A6">
      <w:pPr>
        <w:pStyle w:val="TOCChapterHeading"/>
      </w:pPr>
      <w:r>
        <w:br w:type="page"/>
      </w:r>
    </w:p>
    <w:p w:rsidR="0001325C" w:rsidRPr="004249D3" w:rsidRDefault="00D1610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0" w:name="_Toc261465574"/>
      <w:r w:rsidRPr="004249D3">
        <w:rPr>
          <w:b/>
          <w:caps/>
          <w:sz w:val="28"/>
          <w:szCs w:val="28"/>
        </w:rPr>
        <w:lastRenderedPageBreak/>
        <w:t>L</w:t>
      </w:r>
      <w:r w:rsidR="002E5B7A" w:rsidRPr="004249D3">
        <w:rPr>
          <w:b/>
          <w:caps/>
          <w:sz w:val="28"/>
          <w:szCs w:val="28"/>
        </w:rPr>
        <w:t xml:space="preserve">ist of </w:t>
      </w:r>
      <w:r w:rsidRPr="004249D3">
        <w:rPr>
          <w:b/>
          <w:caps/>
          <w:sz w:val="28"/>
          <w:szCs w:val="28"/>
        </w:rPr>
        <w:t>T</w:t>
      </w:r>
      <w:r w:rsidR="002E5B7A" w:rsidRPr="004249D3">
        <w:rPr>
          <w:b/>
          <w:caps/>
          <w:sz w:val="28"/>
          <w:szCs w:val="28"/>
        </w:rPr>
        <w:t>ables</w:t>
      </w:r>
      <w:bookmarkEnd w:id="0"/>
    </w:p>
    <w:p w:rsidR="00D545C3" w:rsidRDefault="001B485C" w:rsidP="00297D24">
      <w:pPr>
        <w:tabs>
          <w:tab w:val="left" w:pos="720"/>
          <w:tab w:val="right" w:leader="dot" w:pos="9360"/>
        </w:tabs>
        <w:spacing w:line="240" w:lineRule="auto"/>
      </w:pPr>
      <w:r>
        <w:t>1</w:t>
      </w:r>
      <w:r>
        <w:tab/>
      </w:r>
      <w:r w:rsidR="004E495C">
        <w:fldChar w:fldCharType="begin"/>
      </w:r>
      <w:r w:rsidR="00B23050">
        <w:instrText xml:space="preserve"> MACROBUTTON  AcceptAllChangesInDoc "[Title of the table, exactly as it appears in text, word-for-word; single-spaced]" </w:instrText>
      </w:r>
      <w:r w:rsidR="004E495C">
        <w:fldChar w:fldCharType="end"/>
      </w:r>
      <w:r w:rsidR="00297D24">
        <w:tab/>
      </w:r>
      <w:r w:rsidR="00CE2349">
        <w:t>41</w:t>
      </w:r>
    </w:p>
    <w:p w:rsidR="00FF0A83" w:rsidRDefault="00FF0A83" w:rsidP="00FF0A83">
      <w:pPr>
        <w:spacing w:line="240" w:lineRule="auto"/>
      </w:pPr>
    </w:p>
    <w:p w:rsidR="002512AC" w:rsidRDefault="001B485C" w:rsidP="00297D24">
      <w:pPr>
        <w:tabs>
          <w:tab w:val="left" w:pos="720"/>
          <w:tab w:val="right" w:leader="dot" w:pos="9360"/>
        </w:tabs>
        <w:spacing w:line="240" w:lineRule="auto"/>
      </w:pPr>
      <w:r>
        <w:t>2</w:t>
      </w:r>
      <w:r w:rsidR="002512AC">
        <w:tab/>
      </w:r>
      <w:r w:rsidR="004E495C">
        <w:fldChar w:fldCharType="begin"/>
      </w:r>
      <w:r w:rsidR="00B23050">
        <w:instrText xml:space="preserve"> MACROBUTTON  AcceptAllChangesInDoc "[Title of the table, exactly as it appears in text, word-for-word; single-spaced]" </w:instrText>
      </w:r>
      <w:r w:rsidR="004E495C">
        <w:fldChar w:fldCharType="end"/>
      </w:r>
      <w:r w:rsidR="00297D24">
        <w:tab/>
      </w:r>
      <w:r w:rsidR="002512AC">
        <w:t>5</w:t>
      </w:r>
      <w:r w:rsidR="00CE2349">
        <w:t>6</w:t>
      </w:r>
    </w:p>
    <w:p w:rsidR="00FF0A83" w:rsidRDefault="00FF0A83" w:rsidP="00FF0A83">
      <w:pPr>
        <w:spacing w:line="240" w:lineRule="auto"/>
      </w:pPr>
    </w:p>
    <w:p w:rsidR="002512AC" w:rsidRDefault="002512AC" w:rsidP="00297D24">
      <w:pPr>
        <w:tabs>
          <w:tab w:val="left" w:pos="720"/>
          <w:tab w:val="right" w:leader="dot" w:pos="9360"/>
        </w:tabs>
        <w:spacing w:line="240" w:lineRule="auto"/>
      </w:pPr>
      <w:r>
        <w:t>3</w:t>
      </w:r>
      <w:r>
        <w:tab/>
      </w:r>
      <w:r w:rsidR="004E495C">
        <w:fldChar w:fldCharType="begin"/>
      </w:r>
      <w:r w:rsidR="00CE2349">
        <w:instrText xml:space="preserve"> MACROBUTTON  AcceptAllChangesInDoc "[Title of the table, exactly as it appears in text, word-for-word; single-spaced]" </w:instrText>
      </w:r>
      <w:r w:rsidR="004E495C">
        <w:fldChar w:fldCharType="end"/>
      </w:r>
      <w:r>
        <w:tab/>
      </w:r>
      <w:r w:rsidR="00CE2349">
        <w:t>6</w:t>
      </w:r>
      <w:r>
        <w:t>7</w:t>
      </w:r>
    </w:p>
    <w:p w:rsidR="002512AC" w:rsidRDefault="002512AC" w:rsidP="002512AC">
      <w:pPr>
        <w:pStyle w:val="TOCFrontMatter"/>
      </w:pPr>
    </w:p>
    <w:p w:rsidR="002512AC" w:rsidRDefault="002512AC" w:rsidP="00255FC3">
      <w:pPr>
        <w:pStyle w:val="TOCFrontMatter"/>
      </w:pPr>
    </w:p>
    <w:p w:rsidR="00D545C3" w:rsidRDefault="00D545C3">
      <w:pPr>
        <w:spacing w:line="240" w:lineRule="auto"/>
      </w:pPr>
      <w:r>
        <w:br w:type="page"/>
      </w:r>
    </w:p>
    <w:p w:rsidR="00CE2349" w:rsidRPr="004249D3" w:rsidRDefault="00CE2349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List of FIGURES</w:t>
      </w: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1</w:t>
      </w:r>
      <w:r>
        <w:tab/>
      </w:r>
      <w:r w:rsidR="004E495C">
        <w:fldChar w:fldCharType="begin"/>
      </w:r>
      <w:r>
        <w:instrText xml:space="preserve"> MACROBUTTON  AcceptAllChangesInDoc "[Figure caption, exactly as it appears in text, word-for-word; single-spaced]" </w:instrText>
      </w:r>
      <w:r w:rsidR="004E495C">
        <w:fldChar w:fldCharType="end"/>
      </w:r>
      <w:r>
        <w:tab/>
        <w:t>52</w:t>
      </w:r>
    </w:p>
    <w:p w:rsidR="00FF0A83" w:rsidRDefault="00FF0A83" w:rsidP="00297D24">
      <w:pPr>
        <w:tabs>
          <w:tab w:val="left" w:pos="720"/>
          <w:tab w:val="right" w:leader="dot" w:pos="9360"/>
        </w:tabs>
        <w:spacing w:line="240" w:lineRule="auto"/>
      </w:pP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2</w:t>
      </w:r>
      <w:r>
        <w:tab/>
      </w:r>
      <w:r w:rsidR="004E495C" w:rsidRPr="00FF0A83">
        <w:fldChar w:fldCharType="begin"/>
      </w:r>
      <w:r w:rsidRPr="00FF0A83">
        <w:instrText xml:space="preserve"> MACROBUTTON  AcceptAllChangesInDoc "[Figure caption, exactly as it appears in text, word-for-word; single-spaced]" </w:instrText>
      </w:r>
      <w:r w:rsidR="004E495C" w:rsidRPr="00FF0A83">
        <w:fldChar w:fldCharType="end"/>
      </w:r>
      <w:r>
        <w:tab/>
        <w:t>58</w:t>
      </w:r>
    </w:p>
    <w:p w:rsidR="00FF0A83" w:rsidRDefault="00FF0A83" w:rsidP="00297D24">
      <w:pPr>
        <w:tabs>
          <w:tab w:val="left" w:pos="720"/>
          <w:tab w:val="right" w:leader="dot" w:pos="9360"/>
        </w:tabs>
        <w:spacing w:line="240" w:lineRule="auto"/>
      </w:pP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3</w:t>
      </w:r>
      <w:r>
        <w:tab/>
      </w:r>
      <w:r w:rsidR="004E495C">
        <w:fldChar w:fldCharType="begin"/>
      </w:r>
      <w:r>
        <w:instrText xml:space="preserve"> MACROBUTTON  AcceptAllChangesInDoc "[Figure caption, exactly as it appears in text, word-for-word; single-spaced]" </w:instrText>
      </w:r>
      <w:r w:rsidR="004E495C">
        <w:fldChar w:fldCharType="end"/>
      </w:r>
      <w:r>
        <w:tab/>
        <w:t>60</w:t>
      </w:r>
    </w:p>
    <w:p w:rsidR="00D545C3" w:rsidRDefault="00D545C3">
      <w:pPr>
        <w:spacing w:line="240" w:lineRule="auto"/>
      </w:pPr>
      <w:r>
        <w:br w:type="page"/>
      </w:r>
    </w:p>
    <w:p w:rsidR="00D545C3" w:rsidRPr="004249D3" w:rsidRDefault="00D1610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1" w:name="_Toc261465578"/>
      <w:r w:rsidRPr="004249D3">
        <w:rPr>
          <w:b/>
          <w:caps/>
          <w:sz w:val="28"/>
          <w:szCs w:val="28"/>
        </w:rPr>
        <w:lastRenderedPageBreak/>
        <w:t>A</w:t>
      </w:r>
      <w:r w:rsidR="00AD0356" w:rsidRPr="004249D3">
        <w:rPr>
          <w:b/>
          <w:caps/>
          <w:sz w:val="28"/>
          <w:szCs w:val="28"/>
        </w:rPr>
        <w:t>bstract</w:t>
      </w:r>
      <w:bookmarkEnd w:id="1"/>
    </w:p>
    <w:p w:rsidR="00AD0356" w:rsidRPr="00FF0A83" w:rsidRDefault="004E495C" w:rsidP="00FF0A83">
      <w:r w:rsidRPr="00FF0A83">
        <w:fldChar w:fldCharType="begin"/>
      </w:r>
      <w:r w:rsidR="000A302A" w:rsidRPr="00FF0A83">
        <w:instrText xml:space="preserve"> MACROBUTTON  AcceptAllChangesShown "[Type abstract here; same line spacing as chapters]" </w:instrText>
      </w:r>
      <w:r w:rsidRPr="00FF0A83">
        <w:fldChar w:fldCharType="end"/>
      </w:r>
    </w:p>
    <w:p w:rsidR="000E3C13" w:rsidRDefault="000E3C13" w:rsidP="000E3C13"/>
    <w:p w:rsidR="00017E66" w:rsidRDefault="00017E66" w:rsidP="000E3C13">
      <w:pPr>
        <w:sectPr w:rsidR="00017E66" w:rsidSect="000E3C13">
          <w:footerReference w:type="default" r:id="rId8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:rsidR="000E3C13" w:rsidRPr="004249D3" w:rsidRDefault="00A435A4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2" w:name="_Toc261465579"/>
      <w:r w:rsidRPr="004249D3">
        <w:rPr>
          <w:b/>
          <w:caps/>
          <w:sz w:val="28"/>
          <w:szCs w:val="28"/>
        </w:rPr>
        <w:lastRenderedPageBreak/>
        <w:t>Chapter One</w:t>
      </w:r>
      <w:bookmarkEnd w:id="2"/>
    </w:p>
    <w:p w:rsidR="005E1BAA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5E1BAA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DE4C50" w:rsidRDefault="003D6FA1" w:rsidP="00FF0A83">
      <w:pPr>
        <w:jc w:val="center"/>
      </w:pPr>
      <w:r>
        <w:rPr>
          <w:b/>
        </w:rPr>
        <w:t xml:space="preserve">1.1 </w:t>
      </w:r>
      <w:r w:rsidR="00DE4C50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DE4C50" w:rsidRPr="0092081C">
        <w:rPr>
          <w:b/>
        </w:rPr>
        <w:t>eading</w:t>
      </w:r>
    </w:p>
    <w:p w:rsidR="006F3B86" w:rsidRPr="00FF0A83" w:rsidRDefault="004E495C" w:rsidP="006F3B86">
      <w:pPr>
        <w:spacing w:after="240"/>
      </w:pPr>
      <w:r>
        <w:fldChar w:fldCharType="begin"/>
      </w:r>
      <w:r w:rsidR="006F3B86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6F3B86" w:rsidRPr="00FF0A83" w:rsidRDefault="004E495C" w:rsidP="006F3B86">
      <w:pPr>
        <w:spacing w:after="240"/>
      </w:pPr>
      <w:r w:rsidRPr="002910CA">
        <w:rPr>
          <w:highlight w:val="yellow"/>
        </w:rPr>
        <w:fldChar w:fldCharType="begin"/>
      </w:r>
      <w:r w:rsidR="006F3B86" w:rsidRPr="002910CA">
        <w:rPr>
          <w:highlight w:val="yellow"/>
        </w:rPr>
        <w:instrText xml:space="preserve"> MACROBUTTON  AcceptAllChangesShown "[The length of the chapters, excluding appendices, should be approximately 40 pages]" </w:instrText>
      </w:r>
      <w:r w:rsidRPr="002910CA">
        <w:rPr>
          <w:highlight w:val="yellow"/>
        </w:rPr>
        <w:fldChar w:fldCharType="end"/>
      </w:r>
    </w:p>
    <w:p w:rsidR="00DE4C50" w:rsidRDefault="003D6FA1" w:rsidP="007A093B">
      <w:pPr>
        <w:spacing w:after="240"/>
        <w:rPr>
          <w:b/>
        </w:rPr>
      </w:pPr>
      <w:r>
        <w:rPr>
          <w:b/>
        </w:rPr>
        <w:t xml:space="preserve">1.1.1 </w:t>
      </w:r>
      <w:r w:rsidR="00DE4C50" w:rsidRPr="0092081C">
        <w:rPr>
          <w:b/>
        </w:rPr>
        <w:t xml:space="preserve">Second Level </w:t>
      </w:r>
      <w:r w:rsidR="003144C6">
        <w:rPr>
          <w:b/>
        </w:rPr>
        <w:t>Sub</w:t>
      </w:r>
      <w:r w:rsidR="003144C6" w:rsidRPr="0092081C">
        <w:rPr>
          <w:b/>
        </w:rPr>
        <w:t>heading</w:t>
      </w:r>
    </w:p>
    <w:p w:rsidR="00A73A30" w:rsidRPr="00A73A30" w:rsidRDefault="004E495C" w:rsidP="007A093B">
      <w:pPr>
        <w:spacing w:after="240"/>
      </w:pPr>
      <w:r>
        <w:fldChar w:fldCharType="begin"/>
      </w:r>
      <w:r w:rsidR="00A73A30">
        <w:instrText xml:space="preserve"> MACROBUTTON  AcceptAllChangesShown "[Paste or compose your text here]" </w:instrText>
      </w:r>
      <w:r>
        <w:fldChar w:fldCharType="end"/>
      </w:r>
    </w:p>
    <w:p w:rsidR="00A73A30" w:rsidRPr="00A73A30" w:rsidRDefault="00A73A30" w:rsidP="00A73A30">
      <w:pPr>
        <w:spacing w:after="240"/>
        <w:ind w:firstLine="720"/>
      </w:pPr>
      <w:r>
        <w:rPr>
          <w:b/>
        </w:rPr>
        <w:t>1.1.1.1 Third</w:t>
      </w:r>
      <w:r w:rsidRPr="0092081C">
        <w:rPr>
          <w:b/>
        </w:rPr>
        <w:t xml:space="preserve"> </w:t>
      </w:r>
      <w:r>
        <w:rPr>
          <w:b/>
        </w:rPr>
        <w:t>l</w:t>
      </w:r>
      <w:r w:rsidRPr="0092081C">
        <w:rPr>
          <w:b/>
        </w:rPr>
        <w:t xml:space="preserve">evel </w:t>
      </w:r>
      <w:r>
        <w:rPr>
          <w:b/>
        </w:rPr>
        <w:t>sub</w:t>
      </w:r>
      <w:r w:rsidRPr="0092081C">
        <w:rPr>
          <w:b/>
        </w:rPr>
        <w:t>heading</w:t>
      </w:r>
      <w:r>
        <w:t>.</w:t>
      </w:r>
      <w:r w:rsidR="004E495C">
        <w:fldChar w:fldCharType="begin"/>
      </w:r>
      <w:r>
        <w:instrText xml:space="preserve"> MACROBUTTON  AcceptAllChangesShown "[Paste or compose your text here]" </w:instrText>
      </w:r>
      <w:r w:rsidR="004E495C">
        <w:fldChar w:fldCharType="end"/>
      </w:r>
    </w:p>
    <w:p w:rsidR="00FF0A83" w:rsidRPr="00FF0A83" w:rsidRDefault="00FF0A83" w:rsidP="00FF0A83"/>
    <w:p w:rsidR="005E1BAA" w:rsidRDefault="005E1BAA">
      <w:pPr>
        <w:spacing w:line="240" w:lineRule="auto"/>
      </w:pPr>
      <w:r>
        <w:br w:type="page"/>
      </w:r>
    </w:p>
    <w:p w:rsidR="001D77CB" w:rsidRPr="004249D3" w:rsidRDefault="001D77CB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Chapter Two</w:t>
      </w:r>
    </w:p>
    <w:p w:rsidR="001D77CB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1D77CB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7A093B" w:rsidRDefault="001D42F4" w:rsidP="007A093B">
      <w:pPr>
        <w:jc w:val="center"/>
      </w:pPr>
      <w:r>
        <w:rPr>
          <w:b/>
        </w:rPr>
        <w:t xml:space="preserve">2.1 </w:t>
      </w:r>
      <w:r w:rsidR="007A093B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7A093B" w:rsidRPr="0092081C">
        <w:rPr>
          <w:b/>
        </w:rPr>
        <w:t>eading</w:t>
      </w:r>
    </w:p>
    <w:p w:rsidR="007A093B" w:rsidRPr="00FF0A83" w:rsidRDefault="004E495C" w:rsidP="007A093B">
      <w:pPr>
        <w:spacing w:after="240"/>
      </w:pPr>
      <w:r>
        <w:fldChar w:fldCharType="begin"/>
      </w:r>
      <w:r w:rsidR="007A093B">
        <w:instrText xml:space="preserve"> MACROBUTTON  AcceptAllChangesShown "[Paste or compose your text here; same line spacing as first chapter]" </w:instrText>
      </w:r>
      <w:r>
        <w:fldChar w:fldCharType="end"/>
      </w:r>
    </w:p>
    <w:p w:rsidR="007A093B" w:rsidRDefault="001D42F4" w:rsidP="007A093B">
      <w:pPr>
        <w:spacing w:after="240"/>
        <w:rPr>
          <w:b/>
        </w:rPr>
      </w:pPr>
      <w:r>
        <w:rPr>
          <w:b/>
        </w:rPr>
        <w:t xml:space="preserve">2.1.1 </w:t>
      </w:r>
      <w:r w:rsidR="007A093B" w:rsidRPr="0092081C">
        <w:rPr>
          <w:b/>
        </w:rPr>
        <w:t xml:space="preserve">Second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5E1BAA" w:rsidRPr="00967B84" w:rsidRDefault="005D2ADD" w:rsidP="005D2ADD">
      <w:pPr>
        <w:spacing w:line="240" w:lineRule="auto"/>
      </w:pPr>
      <w:r>
        <w:br w:type="page"/>
      </w:r>
    </w:p>
    <w:p w:rsidR="00FF0A83" w:rsidRPr="004249D3" w:rsidRDefault="00FF0A83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Chapter THREE</w:t>
      </w:r>
    </w:p>
    <w:p w:rsidR="00FF0A83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FF0A83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7A093B" w:rsidRDefault="001D42F4" w:rsidP="007A093B">
      <w:pPr>
        <w:jc w:val="center"/>
      </w:pPr>
      <w:r>
        <w:rPr>
          <w:b/>
        </w:rPr>
        <w:t xml:space="preserve">3.1 </w:t>
      </w:r>
      <w:r w:rsidR="007A093B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7A093B" w:rsidRPr="00FF0A83" w:rsidRDefault="004E495C" w:rsidP="007A093B">
      <w:pPr>
        <w:spacing w:after="240"/>
      </w:pPr>
      <w:r>
        <w:fldChar w:fldCharType="begin"/>
      </w:r>
      <w:r w:rsidR="007A093B">
        <w:instrText xml:space="preserve"> MACROBUTTON  AcceptAllChangesShown "[Paste or compose your text here; same line spacing as first chapter]" </w:instrText>
      </w:r>
      <w:r>
        <w:fldChar w:fldCharType="end"/>
      </w:r>
    </w:p>
    <w:p w:rsidR="007A093B" w:rsidRDefault="001D42F4" w:rsidP="007A093B">
      <w:pPr>
        <w:spacing w:after="240"/>
        <w:rPr>
          <w:b/>
        </w:rPr>
      </w:pPr>
      <w:r>
        <w:rPr>
          <w:b/>
        </w:rPr>
        <w:t xml:space="preserve">3.1.1 </w:t>
      </w:r>
      <w:r w:rsidR="007A093B" w:rsidRPr="0092081C">
        <w:rPr>
          <w:b/>
        </w:rPr>
        <w:t xml:space="preserve">Second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8F43A8" w:rsidRDefault="008F43A8">
      <w:pPr>
        <w:spacing w:line="240" w:lineRule="auto"/>
      </w:pPr>
      <w:r>
        <w:br w:type="page"/>
      </w:r>
    </w:p>
    <w:p w:rsidR="00C2630B" w:rsidRPr="004249D3" w:rsidRDefault="00C2630B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Appendix A</w:t>
      </w:r>
    </w:p>
    <w:p w:rsidR="002512AC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A]" </w:instrText>
      </w:r>
      <w:r w:rsidRPr="004249D3">
        <w:rPr>
          <w:b/>
          <w:caps/>
          <w:sz w:val="28"/>
          <w:szCs w:val="28"/>
        </w:rPr>
        <w:fldChar w:fldCharType="end"/>
      </w:r>
    </w:p>
    <w:p w:rsidR="00EE7214" w:rsidRPr="00C2630B" w:rsidRDefault="004E495C" w:rsidP="00EE7214">
      <w:pPr>
        <w:pStyle w:val="BodyTextAfterChapterTitleHeading"/>
      </w:pPr>
      <w:r>
        <w:fldChar w:fldCharType="begin"/>
      </w:r>
      <w:r w:rsidR="00EE7214">
        <w:instrText xml:space="preserve"> MACROBUTTON etd [Paste or compose an appendix here]</w:instrText>
      </w:r>
      <w:r>
        <w:fldChar w:fldCharType="end"/>
      </w:r>
    </w:p>
    <w:p w:rsidR="00EE7214" w:rsidRPr="00EE7214" w:rsidRDefault="00EE7214" w:rsidP="00EE7214">
      <w:pPr>
        <w:pStyle w:val="BodyTextNormal"/>
      </w:pPr>
      <w:r w:rsidRPr="00EE7214">
        <w:t>You can use appendices to respond to the questions asked by the committee or to give some mor</w:t>
      </w:r>
      <w:r>
        <w:t>e information about the report.</w:t>
      </w:r>
    </w:p>
    <w:p w:rsidR="00DB67A1" w:rsidRDefault="00DB67A1">
      <w:pPr>
        <w:spacing w:line="240" w:lineRule="auto"/>
      </w:pPr>
      <w:r>
        <w:br w:type="page"/>
      </w:r>
    </w:p>
    <w:p w:rsidR="00DB67A1" w:rsidRPr="004249D3" w:rsidRDefault="00DB67A1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 xml:space="preserve">Appendix </w:t>
      </w:r>
      <w:r w:rsidR="00632339" w:rsidRPr="004249D3">
        <w:rPr>
          <w:b/>
          <w:caps/>
          <w:sz w:val="28"/>
          <w:szCs w:val="28"/>
        </w:rPr>
        <w:t>B</w:t>
      </w:r>
    </w:p>
    <w:p w:rsidR="00DB67A1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B]" </w:instrText>
      </w:r>
      <w:r w:rsidRPr="004249D3">
        <w:rPr>
          <w:b/>
          <w:caps/>
          <w:sz w:val="28"/>
          <w:szCs w:val="28"/>
        </w:rPr>
        <w:fldChar w:fldCharType="end"/>
      </w:r>
    </w:p>
    <w:p w:rsidR="00DB67A1" w:rsidRPr="00C2630B" w:rsidRDefault="004E495C" w:rsidP="001D4DC4">
      <w:pPr>
        <w:pStyle w:val="BodyTextAfterChapterTitleHeading"/>
      </w:pPr>
      <w:r>
        <w:fldChar w:fldCharType="begin"/>
      </w:r>
      <w:r w:rsidR="00DB67A1">
        <w:instrText xml:space="preserve"> MACROBUTTON etd [Paste or compose an appendix here]</w:instrText>
      </w:r>
      <w:r>
        <w:fldChar w:fldCharType="end"/>
      </w:r>
    </w:p>
    <w:p w:rsidR="00632339" w:rsidRPr="004249D3" w:rsidRDefault="00DB67A1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>
        <w:br w:type="page"/>
      </w:r>
      <w:r w:rsidR="00632339" w:rsidRPr="004249D3">
        <w:rPr>
          <w:b/>
          <w:caps/>
          <w:sz w:val="28"/>
          <w:szCs w:val="28"/>
        </w:rPr>
        <w:lastRenderedPageBreak/>
        <w:t>Appendix C</w:t>
      </w:r>
    </w:p>
    <w:p w:rsidR="00632339" w:rsidRPr="004249D3" w:rsidRDefault="004E495C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C]" </w:instrText>
      </w:r>
      <w:r w:rsidRPr="004249D3">
        <w:rPr>
          <w:b/>
          <w:caps/>
          <w:sz w:val="28"/>
          <w:szCs w:val="28"/>
        </w:rPr>
        <w:fldChar w:fldCharType="end"/>
      </w:r>
    </w:p>
    <w:p w:rsidR="00632339" w:rsidRPr="00C2630B" w:rsidRDefault="004E495C" w:rsidP="001D4DC4">
      <w:pPr>
        <w:pStyle w:val="BodyTextAfterChapterTitleHeading"/>
      </w:pPr>
      <w:r>
        <w:fldChar w:fldCharType="begin"/>
      </w:r>
      <w:r w:rsidR="00632339">
        <w:instrText xml:space="preserve"> MACROBUTTON etd [Paste or compose an appendix here]</w:instrText>
      </w:r>
      <w:r>
        <w:fldChar w:fldCharType="end"/>
      </w:r>
    </w:p>
    <w:p w:rsidR="00DB67A1" w:rsidRDefault="00DB67A1" w:rsidP="00632339">
      <w:pPr>
        <w:pStyle w:val="HeadingFrontMatterHeading"/>
      </w:pPr>
    </w:p>
    <w:p w:rsidR="00DB67A1" w:rsidRPr="00DB67A1" w:rsidRDefault="00DB67A1" w:rsidP="00DB67A1">
      <w:pPr>
        <w:pStyle w:val="BodyTextNormal"/>
      </w:pPr>
    </w:p>
    <w:p w:rsidR="00C06516" w:rsidRDefault="00C06516">
      <w:pPr>
        <w:spacing w:line="240" w:lineRule="auto"/>
      </w:pPr>
      <w:r>
        <w:br w:type="page"/>
      </w:r>
    </w:p>
    <w:p w:rsidR="00C06516" w:rsidRPr="004249D3" w:rsidRDefault="00C06516" w:rsidP="007A093B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References</w:t>
      </w:r>
    </w:p>
    <w:p w:rsidR="000A302A" w:rsidRDefault="004E495C" w:rsidP="007A093B">
      <w:pPr>
        <w:pStyle w:val="ReferenceEntry"/>
        <w:spacing w:before="0"/>
        <w:ind w:left="0" w:firstLine="0"/>
      </w:pPr>
      <w:r>
        <w:fldChar w:fldCharType="begin"/>
      </w:r>
      <w:r w:rsidR="000A302A">
        <w:instrText xml:space="preserve"> MACROBUTTON  AcceptAllChangesInDoc </w:instrText>
      </w:r>
      <w:r>
        <w:fldChar w:fldCharType="end"/>
      </w:r>
      <w:r>
        <w:fldChar w:fldCharType="begin"/>
      </w:r>
      <w:r w:rsidR="000A302A">
        <w:instrText xml:space="preserve"> MACROBUTTON  AcceptAllChangesInDoc "[First entry; single-spaced; single blank line between entries]" </w:instrText>
      </w:r>
      <w:r>
        <w:fldChar w:fldCharType="end"/>
      </w:r>
    </w:p>
    <w:p w:rsidR="007A093B" w:rsidRDefault="007A093B" w:rsidP="007A093B">
      <w:pPr>
        <w:pStyle w:val="ReferenceEntry"/>
        <w:spacing w:before="0"/>
        <w:ind w:left="0" w:firstLine="0"/>
      </w:pPr>
    </w:p>
    <w:p w:rsidR="000A302A" w:rsidRDefault="004E495C" w:rsidP="007A093B">
      <w:pPr>
        <w:pStyle w:val="ReferenceEntry"/>
        <w:spacing w:before="0"/>
        <w:ind w:left="0" w:firstLine="0"/>
      </w:pPr>
      <w:r>
        <w:fldChar w:fldCharType="begin"/>
      </w:r>
      <w:r w:rsidR="000A302A">
        <w:instrText xml:space="preserve"> MACROBUTTON  AcceptAllChangesInDoc "[Second entry; single-spaced; single blank line between entries]" </w:instrText>
      </w:r>
      <w:r>
        <w:fldChar w:fldCharType="end"/>
      </w:r>
    </w:p>
    <w:p w:rsidR="007A093B" w:rsidRDefault="007A093B" w:rsidP="007A093B">
      <w:pPr>
        <w:pStyle w:val="ReferenceEntry"/>
        <w:spacing w:before="0"/>
        <w:ind w:left="0" w:firstLine="0"/>
      </w:pPr>
    </w:p>
    <w:p w:rsidR="000A302A" w:rsidRDefault="004E495C" w:rsidP="007A093B">
      <w:pPr>
        <w:pStyle w:val="ReferenceEntry"/>
        <w:spacing w:before="0"/>
        <w:ind w:left="0" w:firstLine="0"/>
      </w:pPr>
      <w:r>
        <w:fldChar w:fldCharType="begin"/>
      </w:r>
      <w:r w:rsidR="0032387B">
        <w:instrText xml:space="preserve"> MACROBUTTON  AcceptAllChangesInDoc "[Third entry; single-spaced; single blank line between entries]" </w:instrText>
      </w:r>
      <w:r>
        <w:fldChar w:fldCharType="end"/>
      </w:r>
    </w:p>
    <w:p w:rsidR="002512AC" w:rsidRDefault="002512AC" w:rsidP="007A093B">
      <w:pPr>
        <w:pStyle w:val="ReferenceEntry"/>
        <w:spacing w:before="0"/>
        <w:ind w:left="0" w:firstLine="0"/>
      </w:pPr>
    </w:p>
    <w:p w:rsidR="002F4A9F" w:rsidRDefault="002F4A9F" w:rsidP="00953804">
      <w:pPr>
        <w:spacing w:line="240" w:lineRule="auto"/>
      </w:pPr>
    </w:p>
    <w:p w:rsidR="00614AAF" w:rsidRDefault="00614AAF" w:rsidP="00953804">
      <w:pPr>
        <w:spacing w:line="240" w:lineRule="auto"/>
      </w:pPr>
    </w:p>
    <w:p w:rsidR="00614AAF" w:rsidRDefault="00614AAF">
      <w:pPr>
        <w:spacing w:line="240" w:lineRule="auto"/>
      </w:pPr>
      <w:r>
        <w:br w:type="page"/>
      </w:r>
    </w:p>
    <w:p w:rsidR="00614AAF" w:rsidRDefault="00614AAF" w:rsidP="00614AAF">
      <w:pPr>
        <w:spacing w:after="360" w:line="24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Answer to committee's questions</w:t>
      </w:r>
    </w:p>
    <w:p w:rsidR="00CA4E55" w:rsidRPr="00FF0A83" w:rsidRDefault="004E495C" w:rsidP="00CA4E55">
      <w:pPr>
        <w:spacing w:after="240"/>
      </w:pPr>
      <w:r>
        <w:rPr>
          <w:highlight w:val="yellow"/>
        </w:rPr>
        <w:fldChar w:fldCharType="begin"/>
      </w:r>
      <w:r w:rsidR="00CA4E55">
        <w:rPr>
          <w:highlight w:val="yellow"/>
        </w:rPr>
        <w:instrText xml:space="preserve"> MACROBUTTON  AcceptAllChangesShown "[Complete this page after you receive the questions from the committee]" </w:instrText>
      </w:r>
      <w:r>
        <w:rPr>
          <w:highlight w:val="yellow"/>
        </w:rPr>
        <w:fldChar w:fldCharType="end"/>
      </w:r>
    </w:p>
    <w:p w:rsidR="006B719C" w:rsidRPr="004249D3" w:rsidRDefault="006B719C" w:rsidP="00614AAF">
      <w:pPr>
        <w:spacing w:after="360" w:line="240" w:lineRule="auto"/>
        <w:jc w:val="center"/>
        <w:rPr>
          <w:b/>
          <w:caps/>
          <w:sz w:val="28"/>
          <w:szCs w:val="28"/>
        </w:rPr>
      </w:pPr>
    </w:p>
    <w:p w:rsidR="00614AAF" w:rsidRDefault="00614AAF" w:rsidP="00614AAF">
      <w:pPr>
        <w:jc w:val="center"/>
      </w:pPr>
      <w:r>
        <w:rPr>
          <w:b/>
        </w:rPr>
        <w:t>Question 1</w:t>
      </w:r>
    </w:p>
    <w:p w:rsidR="00614AAF" w:rsidRPr="00FF0A83" w:rsidRDefault="004E495C" w:rsidP="00614AAF">
      <w:pPr>
        <w:spacing w:after="240"/>
      </w:pPr>
      <w:r>
        <w:fldChar w:fldCharType="begin"/>
      </w:r>
      <w:r w:rsidR="00614AAF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614AAF" w:rsidRDefault="00614AAF" w:rsidP="00953804">
      <w:pPr>
        <w:spacing w:line="240" w:lineRule="auto"/>
      </w:pPr>
    </w:p>
    <w:p w:rsidR="00614AAF" w:rsidRDefault="00614AAF" w:rsidP="00953804">
      <w:pPr>
        <w:spacing w:line="240" w:lineRule="auto"/>
      </w:pPr>
    </w:p>
    <w:p w:rsidR="006B719C" w:rsidRDefault="006B719C" w:rsidP="00953804">
      <w:pPr>
        <w:spacing w:line="240" w:lineRule="auto"/>
      </w:pPr>
    </w:p>
    <w:p w:rsidR="006B719C" w:rsidRDefault="006B719C" w:rsidP="00953804">
      <w:pPr>
        <w:spacing w:line="240" w:lineRule="auto"/>
      </w:pPr>
    </w:p>
    <w:p w:rsidR="00614AAF" w:rsidRDefault="00614AAF" w:rsidP="00614AAF">
      <w:pPr>
        <w:jc w:val="center"/>
      </w:pPr>
      <w:r>
        <w:rPr>
          <w:b/>
        </w:rPr>
        <w:t>Question 2</w:t>
      </w:r>
    </w:p>
    <w:p w:rsidR="00614AAF" w:rsidRPr="00FF0A83" w:rsidRDefault="004E495C" w:rsidP="00614AAF">
      <w:pPr>
        <w:spacing w:after="240"/>
      </w:pPr>
      <w:r>
        <w:fldChar w:fldCharType="begin"/>
      </w:r>
      <w:r w:rsidR="00614AAF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614AAF" w:rsidRPr="002F4A9F" w:rsidRDefault="00614AAF" w:rsidP="00614AAF">
      <w:pPr>
        <w:spacing w:line="240" w:lineRule="auto"/>
      </w:pPr>
    </w:p>
    <w:p w:rsidR="00614AAF" w:rsidRDefault="00614AAF" w:rsidP="00953804">
      <w:pPr>
        <w:spacing w:line="240" w:lineRule="auto"/>
      </w:pPr>
    </w:p>
    <w:p w:rsidR="00614AAF" w:rsidRDefault="00614AAF" w:rsidP="00953804">
      <w:pPr>
        <w:spacing w:line="240" w:lineRule="auto"/>
      </w:pPr>
    </w:p>
    <w:p w:rsidR="00614AAF" w:rsidRDefault="00614AAF" w:rsidP="00953804">
      <w:pPr>
        <w:spacing w:line="240" w:lineRule="auto"/>
      </w:pPr>
    </w:p>
    <w:p w:rsidR="00614AAF" w:rsidRDefault="00614AAF" w:rsidP="00614AAF">
      <w:pPr>
        <w:jc w:val="center"/>
      </w:pPr>
      <w:r>
        <w:rPr>
          <w:b/>
        </w:rPr>
        <w:t>Question 3</w:t>
      </w:r>
    </w:p>
    <w:p w:rsidR="00614AAF" w:rsidRPr="00FF0A83" w:rsidRDefault="004E495C" w:rsidP="00614AAF">
      <w:pPr>
        <w:spacing w:after="240"/>
      </w:pPr>
      <w:r>
        <w:fldChar w:fldCharType="begin"/>
      </w:r>
      <w:r w:rsidR="00614AAF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614AAF" w:rsidRPr="002F4A9F" w:rsidRDefault="00614AAF" w:rsidP="00614AAF">
      <w:pPr>
        <w:spacing w:line="240" w:lineRule="auto"/>
      </w:pPr>
    </w:p>
    <w:p w:rsidR="00AE0137" w:rsidRPr="00FF0A83" w:rsidRDefault="004E495C" w:rsidP="00AE0137">
      <w:pPr>
        <w:spacing w:after="240"/>
      </w:pPr>
      <w:r>
        <w:rPr>
          <w:highlight w:val="yellow"/>
        </w:rPr>
        <w:fldChar w:fldCharType="begin"/>
      </w:r>
      <w:r w:rsidR="00AE0137">
        <w:rPr>
          <w:highlight w:val="yellow"/>
        </w:rPr>
        <w:instrText xml:space="preserve"> MACROBUTTON  AcceptAllChangesShown "[Add more headings and pages as needed]" </w:instrText>
      </w:r>
      <w:r>
        <w:rPr>
          <w:highlight w:val="yellow"/>
        </w:rPr>
        <w:fldChar w:fldCharType="end"/>
      </w:r>
    </w:p>
    <w:p w:rsidR="00614AAF" w:rsidRPr="002F4A9F" w:rsidRDefault="00614AAF" w:rsidP="00AE0137">
      <w:pPr>
        <w:spacing w:line="240" w:lineRule="auto"/>
      </w:pPr>
    </w:p>
    <w:p w:rsidR="00CA4E55" w:rsidRPr="002F4A9F" w:rsidRDefault="00CA4E55">
      <w:pPr>
        <w:spacing w:line="240" w:lineRule="auto"/>
      </w:pPr>
    </w:p>
    <w:sectPr w:rsidR="00CA4E55" w:rsidRPr="002F4A9F" w:rsidSect="00C850EE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9D9" w:rsidRDefault="000F49D9" w:rsidP="007602C5">
      <w:pPr>
        <w:spacing w:line="240" w:lineRule="auto"/>
      </w:pPr>
      <w:r>
        <w:separator/>
      </w:r>
    </w:p>
  </w:endnote>
  <w:endnote w:type="continuationSeparator" w:id="0">
    <w:p w:rsidR="000F49D9" w:rsidRDefault="000F49D9" w:rsidP="007602C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99F3DB-039B-4ACF-874C-1569F85A3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0343230-2B00-4E56-A4E0-1ADB611D2A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7740E4-4053-44B8-8556-77A25C1797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4E495C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522E8F">
      <w:rPr>
        <w:noProof/>
      </w:rPr>
      <w:t>ii</w:t>
    </w:r>
    <w:r>
      <w:fldChar w:fldCharType="end"/>
    </w:r>
  </w:p>
  <w:p w:rsidR="00B057A5" w:rsidRDefault="00B057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4E495C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522E8F">
      <w:rPr>
        <w:noProof/>
      </w:rPr>
      <w:t>3</w:t>
    </w:r>
    <w:r>
      <w:fldChar w:fldCharType="end"/>
    </w:r>
  </w:p>
  <w:p w:rsidR="00B057A5" w:rsidRDefault="00B057A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4E495C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B057A5">
      <w:rPr>
        <w:noProof/>
      </w:rPr>
      <w:t>1</w:t>
    </w:r>
    <w:r>
      <w:fldChar w:fldCharType="end"/>
    </w:r>
  </w:p>
  <w:p w:rsidR="00B057A5" w:rsidRDefault="00B057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9D9" w:rsidRDefault="000F49D9" w:rsidP="007602C5">
      <w:pPr>
        <w:spacing w:line="240" w:lineRule="auto"/>
      </w:pPr>
      <w:r>
        <w:separator/>
      </w:r>
    </w:p>
  </w:footnote>
  <w:footnote w:type="continuationSeparator" w:id="0">
    <w:p w:rsidR="000F49D9" w:rsidRDefault="000F49D9" w:rsidP="007602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D12B9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6725E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36C0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D09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B009E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C410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C41D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D0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52B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7E2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D3852"/>
    <w:multiLevelType w:val="hybridMultilevel"/>
    <w:tmpl w:val="E0802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/>
  <w:attachedTemplate r:id="rId1"/>
  <w:stylePaneFormatFilter w:val="1021"/>
  <w:defaultTabStop w:val="720"/>
  <w:drawingGridHorizontalSpacing w:val="360"/>
  <w:drawingGridVerticalSpacing w:val="36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AD008A"/>
    <w:rsid w:val="000025AA"/>
    <w:rsid w:val="00003F57"/>
    <w:rsid w:val="00007D04"/>
    <w:rsid w:val="0001325C"/>
    <w:rsid w:val="00016CCD"/>
    <w:rsid w:val="00017E66"/>
    <w:rsid w:val="00027688"/>
    <w:rsid w:val="00031F92"/>
    <w:rsid w:val="00036F69"/>
    <w:rsid w:val="00054F74"/>
    <w:rsid w:val="00066119"/>
    <w:rsid w:val="00087C4C"/>
    <w:rsid w:val="00091190"/>
    <w:rsid w:val="0009576D"/>
    <w:rsid w:val="000A302A"/>
    <w:rsid w:val="000A3C3A"/>
    <w:rsid w:val="000A48C0"/>
    <w:rsid w:val="000A5ED5"/>
    <w:rsid w:val="000D568C"/>
    <w:rsid w:val="000E3A1A"/>
    <w:rsid w:val="000E3C13"/>
    <w:rsid w:val="000F415A"/>
    <w:rsid w:val="000F49D9"/>
    <w:rsid w:val="00106695"/>
    <w:rsid w:val="00110EDB"/>
    <w:rsid w:val="00125D51"/>
    <w:rsid w:val="001260F7"/>
    <w:rsid w:val="001366AB"/>
    <w:rsid w:val="0013749B"/>
    <w:rsid w:val="00147F56"/>
    <w:rsid w:val="00164024"/>
    <w:rsid w:val="00164C4B"/>
    <w:rsid w:val="00184301"/>
    <w:rsid w:val="001923FE"/>
    <w:rsid w:val="001A57D8"/>
    <w:rsid w:val="001B1B97"/>
    <w:rsid w:val="001B485C"/>
    <w:rsid w:val="001B6629"/>
    <w:rsid w:val="001C106A"/>
    <w:rsid w:val="001C3AC4"/>
    <w:rsid w:val="001D166D"/>
    <w:rsid w:val="001D42F4"/>
    <w:rsid w:val="001D4DC4"/>
    <w:rsid w:val="001D558D"/>
    <w:rsid w:val="001D77CB"/>
    <w:rsid w:val="001E3EDA"/>
    <w:rsid w:val="001E7CF0"/>
    <w:rsid w:val="001F103D"/>
    <w:rsid w:val="002107B6"/>
    <w:rsid w:val="00212905"/>
    <w:rsid w:val="002237E4"/>
    <w:rsid w:val="00234E1E"/>
    <w:rsid w:val="002365A2"/>
    <w:rsid w:val="00242268"/>
    <w:rsid w:val="002473F3"/>
    <w:rsid w:val="002512AC"/>
    <w:rsid w:val="002512D1"/>
    <w:rsid w:val="00253FFF"/>
    <w:rsid w:val="00255FC3"/>
    <w:rsid w:val="002579DC"/>
    <w:rsid w:val="00287E35"/>
    <w:rsid w:val="002910CA"/>
    <w:rsid w:val="00294D6E"/>
    <w:rsid w:val="00295EE3"/>
    <w:rsid w:val="00296697"/>
    <w:rsid w:val="00297D24"/>
    <w:rsid w:val="002C3E32"/>
    <w:rsid w:val="002D55A5"/>
    <w:rsid w:val="002D58CB"/>
    <w:rsid w:val="002E5B7A"/>
    <w:rsid w:val="002F4A9F"/>
    <w:rsid w:val="002F7968"/>
    <w:rsid w:val="00312671"/>
    <w:rsid w:val="003144C6"/>
    <w:rsid w:val="0032387B"/>
    <w:rsid w:val="00331857"/>
    <w:rsid w:val="003514AC"/>
    <w:rsid w:val="0036024C"/>
    <w:rsid w:val="00362D11"/>
    <w:rsid w:val="00366A96"/>
    <w:rsid w:val="00380E2A"/>
    <w:rsid w:val="003B04BD"/>
    <w:rsid w:val="003B36FD"/>
    <w:rsid w:val="003B4EDF"/>
    <w:rsid w:val="003C6CFE"/>
    <w:rsid w:val="003D0558"/>
    <w:rsid w:val="003D418D"/>
    <w:rsid w:val="003D6FA1"/>
    <w:rsid w:val="003F43F8"/>
    <w:rsid w:val="003F4A2D"/>
    <w:rsid w:val="003F6A82"/>
    <w:rsid w:val="004249D3"/>
    <w:rsid w:val="004260A6"/>
    <w:rsid w:val="004306D4"/>
    <w:rsid w:val="0043348C"/>
    <w:rsid w:val="004512BE"/>
    <w:rsid w:val="004855FE"/>
    <w:rsid w:val="00485983"/>
    <w:rsid w:val="0048759A"/>
    <w:rsid w:val="0049056E"/>
    <w:rsid w:val="00494002"/>
    <w:rsid w:val="004A4C8C"/>
    <w:rsid w:val="004A7958"/>
    <w:rsid w:val="004C7AE0"/>
    <w:rsid w:val="004D5C4F"/>
    <w:rsid w:val="004E495C"/>
    <w:rsid w:val="004E710B"/>
    <w:rsid w:val="004F0166"/>
    <w:rsid w:val="0050139B"/>
    <w:rsid w:val="005110A0"/>
    <w:rsid w:val="00512AFC"/>
    <w:rsid w:val="00515E93"/>
    <w:rsid w:val="00522E8F"/>
    <w:rsid w:val="00546FD5"/>
    <w:rsid w:val="005817F1"/>
    <w:rsid w:val="005B0E80"/>
    <w:rsid w:val="005B2DAE"/>
    <w:rsid w:val="005C7EB6"/>
    <w:rsid w:val="005D2ADD"/>
    <w:rsid w:val="005D5C8F"/>
    <w:rsid w:val="005D736E"/>
    <w:rsid w:val="005E05B5"/>
    <w:rsid w:val="005E1BAA"/>
    <w:rsid w:val="005F7880"/>
    <w:rsid w:val="00601F62"/>
    <w:rsid w:val="00613BB8"/>
    <w:rsid w:val="00614AAF"/>
    <w:rsid w:val="00623154"/>
    <w:rsid w:val="00630563"/>
    <w:rsid w:val="00632339"/>
    <w:rsid w:val="00634CA7"/>
    <w:rsid w:val="00635B92"/>
    <w:rsid w:val="0065711F"/>
    <w:rsid w:val="00673DA6"/>
    <w:rsid w:val="0069105F"/>
    <w:rsid w:val="006A10D2"/>
    <w:rsid w:val="006A17D4"/>
    <w:rsid w:val="006B5B78"/>
    <w:rsid w:val="006B5C42"/>
    <w:rsid w:val="006B719C"/>
    <w:rsid w:val="006B79E2"/>
    <w:rsid w:val="006D530F"/>
    <w:rsid w:val="006F2C38"/>
    <w:rsid w:val="006F3B86"/>
    <w:rsid w:val="006F5377"/>
    <w:rsid w:val="0070060F"/>
    <w:rsid w:val="00702B09"/>
    <w:rsid w:val="00702E62"/>
    <w:rsid w:val="00707F3E"/>
    <w:rsid w:val="0072393C"/>
    <w:rsid w:val="00724BF6"/>
    <w:rsid w:val="007433EB"/>
    <w:rsid w:val="00747F49"/>
    <w:rsid w:val="007602C5"/>
    <w:rsid w:val="007619EC"/>
    <w:rsid w:val="00761DE0"/>
    <w:rsid w:val="00766C61"/>
    <w:rsid w:val="0077170A"/>
    <w:rsid w:val="00771D92"/>
    <w:rsid w:val="00772951"/>
    <w:rsid w:val="00775A2C"/>
    <w:rsid w:val="0079067C"/>
    <w:rsid w:val="007A00BA"/>
    <w:rsid w:val="007A093B"/>
    <w:rsid w:val="007A3C28"/>
    <w:rsid w:val="007A497A"/>
    <w:rsid w:val="007C2279"/>
    <w:rsid w:val="007C2DF2"/>
    <w:rsid w:val="007E674F"/>
    <w:rsid w:val="0080577D"/>
    <w:rsid w:val="0084166A"/>
    <w:rsid w:val="00843EBD"/>
    <w:rsid w:val="00851EC0"/>
    <w:rsid w:val="00860BE3"/>
    <w:rsid w:val="00871CFD"/>
    <w:rsid w:val="00883F08"/>
    <w:rsid w:val="00884883"/>
    <w:rsid w:val="008B2AA9"/>
    <w:rsid w:val="008E5756"/>
    <w:rsid w:val="008F43A8"/>
    <w:rsid w:val="00912CA9"/>
    <w:rsid w:val="0092046B"/>
    <w:rsid w:val="0092081C"/>
    <w:rsid w:val="009209BA"/>
    <w:rsid w:val="00920C6B"/>
    <w:rsid w:val="00953804"/>
    <w:rsid w:val="00967B84"/>
    <w:rsid w:val="00971417"/>
    <w:rsid w:val="00974864"/>
    <w:rsid w:val="00991347"/>
    <w:rsid w:val="00993E9B"/>
    <w:rsid w:val="009A216C"/>
    <w:rsid w:val="009C3798"/>
    <w:rsid w:val="009E1940"/>
    <w:rsid w:val="009E5996"/>
    <w:rsid w:val="009F3BF4"/>
    <w:rsid w:val="009F79B7"/>
    <w:rsid w:val="00A16048"/>
    <w:rsid w:val="00A20AF1"/>
    <w:rsid w:val="00A218E8"/>
    <w:rsid w:val="00A3429E"/>
    <w:rsid w:val="00A435A4"/>
    <w:rsid w:val="00A47CE9"/>
    <w:rsid w:val="00A50759"/>
    <w:rsid w:val="00A5144B"/>
    <w:rsid w:val="00A73A30"/>
    <w:rsid w:val="00A76D06"/>
    <w:rsid w:val="00AA27F5"/>
    <w:rsid w:val="00AC27A5"/>
    <w:rsid w:val="00AC6FA7"/>
    <w:rsid w:val="00AD008A"/>
    <w:rsid w:val="00AD0356"/>
    <w:rsid w:val="00AE0137"/>
    <w:rsid w:val="00AE720C"/>
    <w:rsid w:val="00AE764C"/>
    <w:rsid w:val="00AF6027"/>
    <w:rsid w:val="00B024FC"/>
    <w:rsid w:val="00B057A5"/>
    <w:rsid w:val="00B0624A"/>
    <w:rsid w:val="00B176AB"/>
    <w:rsid w:val="00B23050"/>
    <w:rsid w:val="00B26AB8"/>
    <w:rsid w:val="00B30FD8"/>
    <w:rsid w:val="00B45DCA"/>
    <w:rsid w:val="00B4749E"/>
    <w:rsid w:val="00B63F31"/>
    <w:rsid w:val="00B80E4C"/>
    <w:rsid w:val="00B93FF4"/>
    <w:rsid w:val="00BB0FE2"/>
    <w:rsid w:val="00BB475D"/>
    <w:rsid w:val="00BB6BCB"/>
    <w:rsid w:val="00BD0B76"/>
    <w:rsid w:val="00BF293E"/>
    <w:rsid w:val="00C03F40"/>
    <w:rsid w:val="00C05688"/>
    <w:rsid w:val="00C06516"/>
    <w:rsid w:val="00C14A32"/>
    <w:rsid w:val="00C2630B"/>
    <w:rsid w:val="00C366C7"/>
    <w:rsid w:val="00C41018"/>
    <w:rsid w:val="00C63D19"/>
    <w:rsid w:val="00C759DE"/>
    <w:rsid w:val="00C76EC0"/>
    <w:rsid w:val="00C850EE"/>
    <w:rsid w:val="00C91E89"/>
    <w:rsid w:val="00C94255"/>
    <w:rsid w:val="00CA4E55"/>
    <w:rsid w:val="00CA74A2"/>
    <w:rsid w:val="00CB5EFF"/>
    <w:rsid w:val="00CE2349"/>
    <w:rsid w:val="00CE5E68"/>
    <w:rsid w:val="00CF7127"/>
    <w:rsid w:val="00D10B91"/>
    <w:rsid w:val="00D16107"/>
    <w:rsid w:val="00D26620"/>
    <w:rsid w:val="00D545C3"/>
    <w:rsid w:val="00D576B8"/>
    <w:rsid w:val="00D63CEE"/>
    <w:rsid w:val="00D86674"/>
    <w:rsid w:val="00D97443"/>
    <w:rsid w:val="00DA1BAB"/>
    <w:rsid w:val="00DB08B3"/>
    <w:rsid w:val="00DB1993"/>
    <w:rsid w:val="00DB67A1"/>
    <w:rsid w:val="00DC3E1B"/>
    <w:rsid w:val="00DE3B1E"/>
    <w:rsid w:val="00DE4C50"/>
    <w:rsid w:val="00E10F08"/>
    <w:rsid w:val="00E26830"/>
    <w:rsid w:val="00E3510E"/>
    <w:rsid w:val="00E50888"/>
    <w:rsid w:val="00E52C60"/>
    <w:rsid w:val="00E56233"/>
    <w:rsid w:val="00E5668D"/>
    <w:rsid w:val="00E6378F"/>
    <w:rsid w:val="00E76BB7"/>
    <w:rsid w:val="00E807AF"/>
    <w:rsid w:val="00E919C5"/>
    <w:rsid w:val="00EA63D0"/>
    <w:rsid w:val="00EB75FE"/>
    <w:rsid w:val="00EB7B52"/>
    <w:rsid w:val="00EC4567"/>
    <w:rsid w:val="00ED44CA"/>
    <w:rsid w:val="00EE7214"/>
    <w:rsid w:val="00F13AE4"/>
    <w:rsid w:val="00F5087C"/>
    <w:rsid w:val="00F56D15"/>
    <w:rsid w:val="00F635B3"/>
    <w:rsid w:val="00F65ED8"/>
    <w:rsid w:val="00F941A7"/>
    <w:rsid w:val="00FA03E9"/>
    <w:rsid w:val="00FB181B"/>
    <w:rsid w:val="00FD6B4C"/>
    <w:rsid w:val="00FE7093"/>
    <w:rsid w:val="00FF0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2" w:uiPriority="39"/>
    <w:lsdException w:name="toc 3" w:uiPriority="39"/>
    <w:lsdException w:name="caption" w:uiPriority="35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uiPriority w:val="99"/>
    <w:unhideWhenUsed/>
    <w:rsid w:val="00AD008A"/>
    <w:pPr>
      <w:spacing w:line="360" w:lineRule="auto"/>
    </w:pPr>
    <w:rPr>
      <w:sz w:val="24"/>
      <w:szCs w:val="24"/>
    </w:rPr>
  </w:style>
  <w:style w:type="paragraph" w:styleId="Heading1">
    <w:name w:val="heading 1"/>
    <w:aliases w:val="Chapter Title Heading"/>
    <w:basedOn w:val="Normal"/>
    <w:next w:val="BodyTextAfterChapterTitleHeading"/>
    <w:link w:val="Heading1Char"/>
    <w:autoRedefine/>
    <w:uiPriority w:val="99"/>
    <w:semiHidden/>
    <w:rsid w:val="00843EBD"/>
    <w:pPr>
      <w:keepNext/>
      <w:keepLines/>
      <w:spacing w:before="240"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styleId="Heading2">
    <w:name w:val="heading 2"/>
    <w:aliases w:val="First Level Heading"/>
    <w:basedOn w:val="Normal"/>
    <w:next w:val="BodyText"/>
    <w:link w:val="Heading2Char"/>
    <w:uiPriority w:val="99"/>
    <w:semiHidden/>
    <w:rsid w:val="00843EBD"/>
    <w:pPr>
      <w:keepNext/>
      <w:keepLines/>
      <w:spacing w:before="120" w:after="120"/>
      <w:jc w:val="center"/>
      <w:outlineLvl w:val="1"/>
    </w:pPr>
    <w:rPr>
      <w:b/>
      <w:bCs/>
      <w:color w:val="000000"/>
      <w:sz w:val="26"/>
      <w:szCs w:val="26"/>
    </w:rPr>
  </w:style>
  <w:style w:type="paragraph" w:styleId="Heading3">
    <w:name w:val="heading 3"/>
    <w:aliases w:val="Second Level Heading"/>
    <w:basedOn w:val="Normal"/>
    <w:next w:val="BodyText"/>
    <w:link w:val="Heading3Char"/>
    <w:uiPriority w:val="99"/>
    <w:semiHidden/>
    <w:qFormat/>
    <w:rsid w:val="00843EBD"/>
    <w:pPr>
      <w:keepNext/>
      <w:keepLines/>
      <w:spacing w:before="120" w:after="12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843EBD"/>
    <w:pPr>
      <w:keepNext/>
      <w:keepLines/>
      <w:ind w:firstLine="720"/>
      <w:outlineLvl w:val="3"/>
    </w:pPr>
    <w:rPr>
      <w:b/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spacedcaps">
    <w:name w:val="single_spaced_caps"/>
    <w:basedOn w:val="Normal"/>
    <w:link w:val="singlespacedcapsChar"/>
    <w:autoRedefine/>
    <w:semiHidden/>
    <w:qFormat/>
    <w:rsid w:val="00C759DE"/>
    <w:pPr>
      <w:spacing w:line="240" w:lineRule="auto"/>
      <w:jc w:val="center"/>
    </w:pPr>
    <w:rPr>
      <w:caps/>
    </w:rPr>
  </w:style>
  <w:style w:type="character" w:customStyle="1" w:styleId="singlespacedcapsChar">
    <w:name w:val="single_spaced_caps Char"/>
    <w:basedOn w:val="DefaultParagraphFont"/>
    <w:link w:val="singlespacedcaps"/>
    <w:semiHidden/>
    <w:rsid w:val="00C759DE"/>
    <w:rPr>
      <w:rFonts w:ascii="Times New Roman" w:hAnsi="Times New Roman"/>
      <w:caps/>
    </w:rPr>
  </w:style>
  <w:style w:type="paragraph" w:customStyle="1" w:styleId="authorname">
    <w:name w:val="author_name"/>
    <w:basedOn w:val="singlespacedcaps"/>
    <w:next w:val="Normal"/>
    <w:link w:val="authornameChar"/>
    <w:semiHidden/>
    <w:rsid w:val="002D58CB"/>
  </w:style>
  <w:style w:type="paragraph" w:styleId="BalloonText">
    <w:name w:val="Balloon Text"/>
    <w:basedOn w:val="Normal"/>
    <w:link w:val="BalloonText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93"/>
    <w:rPr>
      <w:rFonts w:ascii="Tahoma" w:hAnsi="Tahoma" w:cs="Tahoma"/>
      <w:sz w:val="16"/>
      <w:szCs w:val="16"/>
    </w:rPr>
  </w:style>
  <w:style w:type="paragraph" w:customStyle="1" w:styleId="nospacecentered">
    <w:name w:val="no_space_centered"/>
    <w:basedOn w:val="Normal"/>
    <w:semiHidden/>
    <w:rsid w:val="002D58CB"/>
    <w:pPr>
      <w:spacing w:line="240" w:lineRule="auto"/>
      <w:jc w:val="center"/>
    </w:pPr>
  </w:style>
  <w:style w:type="character" w:customStyle="1" w:styleId="worktype">
    <w:name w:val="work_type"/>
    <w:basedOn w:val="DefaultParagraphFont"/>
    <w:uiPriority w:val="1"/>
    <w:semiHidden/>
    <w:rsid w:val="002D58CB"/>
    <w:rPr>
      <w:rFonts w:ascii="Times New Roman" w:hAnsi="Times New Roman"/>
    </w:rPr>
  </w:style>
  <w:style w:type="paragraph" w:customStyle="1" w:styleId="approvalstatement">
    <w:name w:val="approval_statement"/>
    <w:basedOn w:val="Normal"/>
    <w:link w:val="approvalstatementChar"/>
    <w:semiHidden/>
    <w:rsid w:val="002D58CB"/>
  </w:style>
  <w:style w:type="paragraph" w:customStyle="1" w:styleId="nospaceleftindent">
    <w:name w:val="no_space_left_indent"/>
    <w:basedOn w:val="NoSpacing"/>
    <w:autoRedefine/>
    <w:semiHidden/>
    <w:rsid w:val="002D58CB"/>
    <w:pPr>
      <w:ind w:left="4680"/>
    </w:pPr>
  </w:style>
  <w:style w:type="character" w:customStyle="1" w:styleId="schoolname">
    <w:name w:val="school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NoSpacing">
    <w:name w:val="No Spacing"/>
    <w:aliases w:val="no_space"/>
    <w:autoRedefine/>
    <w:uiPriority w:val="99"/>
    <w:semiHidden/>
    <w:qFormat/>
    <w:rsid w:val="002D58CB"/>
    <w:rPr>
      <w:sz w:val="24"/>
      <w:szCs w:val="24"/>
    </w:rPr>
  </w:style>
  <w:style w:type="character" w:customStyle="1" w:styleId="departmentname">
    <w:name w:val="department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E93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5E93"/>
    <w:rPr>
      <w:rFonts w:ascii="Times New Roman" w:hAnsi="Times New Roman"/>
    </w:rPr>
  </w:style>
  <w:style w:type="paragraph" w:customStyle="1" w:styleId="dedicationpage">
    <w:name w:val="dedication_page"/>
    <w:basedOn w:val="NoSpacing"/>
    <w:link w:val="dedicationpageChar"/>
    <w:semiHidden/>
    <w:rsid w:val="002D58CB"/>
    <w:pPr>
      <w:spacing w:before="3120"/>
      <w:jc w:val="center"/>
    </w:pPr>
  </w:style>
  <w:style w:type="character" w:customStyle="1" w:styleId="Heading1Char">
    <w:name w:val="Heading 1 Char"/>
    <w:aliases w:val="Chapter Title Heading Char"/>
    <w:basedOn w:val="DefaultParagraphFont"/>
    <w:link w:val="Heading1"/>
    <w:uiPriority w:val="99"/>
    <w:semiHidden/>
    <w:rsid w:val="00993E9B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dedicationpageChar">
    <w:name w:val="dedication_page Char"/>
    <w:basedOn w:val="DefaultParagraphFont"/>
    <w:link w:val="dedicationpage"/>
    <w:semiHidden/>
    <w:rsid w:val="00967B84"/>
    <w:rPr>
      <w:rFonts w:ascii="Times New Roman" w:hAnsi="Times New Roman"/>
    </w:rPr>
  </w:style>
  <w:style w:type="paragraph" w:styleId="BodyText">
    <w:name w:val="Body Text"/>
    <w:basedOn w:val="Normal"/>
    <w:link w:val="BodyTextChar"/>
    <w:uiPriority w:val="99"/>
    <w:semiHidden/>
    <w:rsid w:val="002D58CB"/>
    <w:pPr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F7968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2D58CB"/>
    <w:rPr>
      <w:rFonts w:ascii="Times New Roman" w:hAnsi="Times New Roman"/>
      <w:color w:val="000000"/>
      <w:u w:val="single"/>
    </w:rPr>
  </w:style>
  <w:style w:type="paragraph" w:customStyle="1" w:styleId="HeadingFrontMatterHeading">
    <w:name w:val="Heading—Front Matter Heading"/>
    <w:basedOn w:val="Normal"/>
    <w:next w:val="BodyTextNormal"/>
    <w:link w:val="HeadingFrontMatterHeadingChar"/>
    <w:autoRedefine/>
    <w:uiPriority w:val="1"/>
    <w:rsid w:val="00967B84"/>
    <w:pPr>
      <w:keepNext/>
      <w:keepLines/>
      <w:spacing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customStyle="1" w:styleId="TOCChapterHeading">
    <w:name w:val="TOC—Chapter Heading"/>
    <w:basedOn w:val="Normal"/>
    <w:next w:val="BodyTextAfterChapterTitleHeading"/>
    <w:link w:val="TOCChapterHeadingChar"/>
    <w:rsid w:val="00FB181B"/>
    <w:pPr>
      <w:tabs>
        <w:tab w:val="left" w:pos="504"/>
        <w:tab w:val="right" w:leader="dot" w:pos="9360"/>
      </w:tabs>
      <w:spacing w:before="120"/>
      <w:contextualSpacing/>
    </w:pPr>
    <w:rPr>
      <w:caps/>
    </w:rPr>
  </w:style>
  <w:style w:type="character" w:customStyle="1" w:styleId="TOCChapterHeadingChar">
    <w:name w:val="TOC—Chapter Heading Char"/>
    <w:basedOn w:val="DefaultParagraphFont"/>
    <w:link w:val="TOCChapterHeading"/>
    <w:rsid w:val="00027688"/>
    <w:rPr>
      <w:rFonts w:ascii="Times New Roman" w:hAnsi="Times New Roman"/>
      <w:caps/>
    </w:rPr>
  </w:style>
  <w:style w:type="paragraph" w:customStyle="1" w:styleId="TOCFirstLevelSubheading">
    <w:name w:val="TOC—First Level Subheading"/>
    <w:link w:val="TOCFirstLevelSubheadingChar"/>
    <w:rsid w:val="00FB181B"/>
    <w:pPr>
      <w:tabs>
        <w:tab w:val="left" w:pos="1080"/>
        <w:tab w:val="right" w:leader="dot" w:pos="9360"/>
      </w:tabs>
      <w:ind w:left="504"/>
    </w:pPr>
    <w:rPr>
      <w:sz w:val="24"/>
      <w:szCs w:val="24"/>
    </w:rPr>
  </w:style>
  <w:style w:type="paragraph" w:customStyle="1" w:styleId="TOCSecondLevelSubheading">
    <w:name w:val="TOC—Second Level Subheading"/>
    <w:link w:val="TOCSecondLevelSubheadingChar"/>
    <w:autoRedefine/>
    <w:rsid w:val="0079067C"/>
    <w:pPr>
      <w:tabs>
        <w:tab w:val="left" w:pos="1800"/>
        <w:tab w:val="right" w:leader="dot" w:pos="9360"/>
      </w:tabs>
      <w:ind w:left="1080"/>
    </w:pPr>
    <w:rPr>
      <w:sz w:val="24"/>
      <w:szCs w:val="24"/>
    </w:rPr>
  </w:style>
  <w:style w:type="character" w:customStyle="1" w:styleId="TOCFirstLevelSubheadingChar">
    <w:name w:val="TOC—First Level Subheading Char"/>
    <w:basedOn w:val="TOCChapterHeadingChar"/>
    <w:link w:val="TOCFirstLevelSubheading"/>
    <w:rsid w:val="00016CCD"/>
    <w:rPr>
      <w:rFonts w:ascii="Times New Roman" w:hAnsi="Times New Roman"/>
      <w:caps/>
      <w:sz w:val="24"/>
      <w:szCs w:val="24"/>
      <w:lang w:val="en-US" w:eastAsia="en-US" w:bidi="ar-SA"/>
    </w:rPr>
  </w:style>
  <w:style w:type="character" w:customStyle="1" w:styleId="TOCSecondLevelSubheadingChar">
    <w:name w:val="TOC—Second Level Subheading Char"/>
    <w:basedOn w:val="TOCFirstLevelSubheadingChar"/>
    <w:link w:val="TOCSecondLevelSubheading"/>
    <w:rsid w:val="0079067C"/>
    <w:rPr>
      <w:rFonts w:ascii="Times New Roman" w:hAnsi="Times New Roman"/>
      <w:caps w:val="0"/>
      <w:sz w:val="24"/>
      <w:szCs w:val="24"/>
      <w:lang w:val="en-US" w:eastAsia="en-US" w:bidi="ar-S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D58CB"/>
  </w:style>
  <w:style w:type="paragraph" w:styleId="TOC2">
    <w:name w:val="toc 2"/>
    <w:basedOn w:val="Normal"/>
    <w:next w:val="Normal"/>
    <w:autoRedefine/>
    <w:uiPriority w:val="99"/>
    <w:semiHidden/>
    <w:unhideWhenUsed/>
    <w:rsid w:val="002D58C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2D58CB"/>
    <w:pPr>
      <w:spacing w:after="100"/>
      <w:ind w:left="480"/>
    </w:pPr>
    <w:rPr>
      <w:i/>
    </w:rPr>
  </w:style>
  <w:style w:type="paragraph" w:customStyle="1" w:styleId="doublespacedcaps">
    <w:name w:val="double_spaced_caps"/>
    <w:basedOn w:val="singlespacedcaps"/>
    <w:link w:val="doublespacedcapsChar"/>
    <w:semiHidden/>
    <w:rsid w:val="002D58CB"/>
    <w:pPr>
      <w:spacing w:line="480" w:lineRule="auto"/>
    </w:pPr>
  </w:style>
  <w:style w:type="character" w:customStyle="1" w:styleId="doublespacedcapsChar">
    <w:name w:val="double_spaced_caps Char"/>
    <w:basedOn w:val="singlespacedcapsChar"/>
    <w:link w:val="doublespacedcaps"/>
    <w:semiHidden/>
    <w:rsid w:val="00967B84"/>
    <w:rPr>
      <w:rFonts w:ascii="Times New Roman" w:hAnsi="Times New Roman"/>
      <w:caps w:val="0"/>
    </w:rPr>
  </w:style>
  <w:style w:type="character" w:customStyle="1" w:styleId="approvalstatementChar">
    <w:name w:val="approval_statement Char"/>
    <w:basedOn w:val="DefaultParagraphFont"/>
    <w:link w:val="approvalstatement"/>
    <w:semiHidden/>
    <w:rsid w:val="00967B84"/>
    <w:rPr>
      <w:rFonts w:ascii="Times New Roman" w:hAnsi="Times New Roman"/>
    </w:rPr>
  </w:style>
  <w:style w:type="character" w:customStyle="1" w:styleId="authornameChar">
    <w:name w:val="author_name Char"/>
    <w:basedOn w:val="singlespacedcapsChar"/>
    <w:link w:val="authorname"/>
    <w:semiHidden/>
    <w:rsid w:val="00967B84"/>
    <w:rPr>
      <w:rFonts w:ascii="Times New Roman" w:hAnsi="Times New Roman"/>
      <w:caps w:val="0"/>
    </w:rPr>
  </w:style>
  <w:style w:type="paragraph" w:styleId="Caption">
    <w:name w:val="caption"/>
    <w:basedOn w:val="Normal"/>
    <w:next w:val="Normal"/>
    <w:link w:val="CaptionChar"/>
    <w:autoRedefine/>
    <w:uiPriority w:val="99"/>
    <w:semiHidden/>
    <w:unhideWhenUsed/>
    <w:qFormat/>
    <w:rsid w:val="002D58CB"/>
    <w:pPr>
      <w:framePr w:wrap="notBeside" w:vAnchor="text" w:hAnchor="text" w:y="1"/>
      <w:spacing w:before="240" w:after="480" w:line="240" w:lineRule="auto"/>
      <w:textboxTightWrap w:val="allLines"/>
    </w:pPr>
    <w:rPr>
      <w:bCs/>
      <w:color w:val="000000"/>
      <w:szCs w:val="18"/>
    </w:rPr>
  </w:style>
  <w:style w:type="character" w:customStyle="1" w:styleId="CaptionChar">
    <w:name w:val="Caption Char"/>
    <w:basedOn w:val="DefaultParagraphFont"/>
    <w:link w:val="Caption"/>
    <w:uiPriority w:val="99"/>
    <w:semiHidden/>
    <w:rsid w:val="00515E93"/>
    <w:rPr>
      <w:rFonts w:ascii="Times New Roman" w:hAnsi="Times New Roman"/>
      <w:bCs/>
      <w:color w:val="00000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E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irst Level Heading Char"/>
    <w:basedOn w:val="DefaultParagraphFont"/>
    <w:link w:val="Heading2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ReferenceEntry">
    <w:name w:val="Reference Entry"/>
    <w:basedOn w:val="Normal"/>
    <w:uiPriority w:val="4"/>
    <w:rsid w:val="00D97443"/>
    <w:pPr>
      <w:spacing w:before="240" w:line="240" w:lineRule="auto"/>
      <w:ind w:left="720" w:hanging="720"/>
    </w:pPr>
  </w:style>
  <w:style w:type="character" w:customStyle="1" w:styleId="Heading3Char">
    <w:name w:val="Heading 3 Char"/>
    <w:aliases w:val="Second Level Heading Char"/>
    <w:basedOn w:val="DefaultParagraphFont"/>
    <w:link w:val="Heading3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93E9B"/>
    <w:rPr>
      <w:rFonts w:ascii="Times New Roman" w:eastAsia="Times New Roman" w:hAnsi="Times New Roman" w:cs="Times New Roman"/>
      <w:b/>
      <w:bCs/>
      <w:i/>
      <w:iCs/>
      <w:color w:val="000000"/>
    </w:rPr>
  </w:style>
  <w:style w:type="paragraph" w:customStyle="1" w:styleId="BodyTextAfterChapterTitleHeading">
    <w:name w:val="Body Text—After Chapter Title Heading"/>
    <w:basedOn w:val="BodyText"/>
    <w:next w:val="BodyTextNormal"/>
    <w:link w:val="BodyTextAfterChapterTitleHeadingChar"/>
    <w:autoRedefine/>
    <w:uiPriority w:val="2"/>
    <w:qFormat/>
    <w:rsid w:val="001D4DC4"/>
    <w:pPr>
      <w:ind w:firstLine="0"/>
    </w:pPr>
  </w:style>
  <w:style w:type="paragraph" w:customStyle="1" w:styleId="BodyTextAfterTable">
    <w:name w:val="Body Text—After Table"/>
    <w:basedOn w:val="BodyText"/>
    <w:next w:val="BodyText"/>
    <w:link w:val="BodyTextAfterTableChar"/>
    <w:uiPriority w:val="2"/>
    <w:rsid w:val="002D58CB"/>
    <w:pPr>
      <w:spacing w:before="480"/>
    </w:pPr>
  </w:style>
  <w:style w:type="paragraph" w:customStyle="1" w:styleId="FigureCaption">
    <w:name w:val="Figure—Caption"/>
    <w:basedOn w:val="Caption"/>
    <w:next w:val="BodyText"/>
    <w:uiPriority w:val="3"/>
    <w:rsid w:val="002D58CB"/>
    <w:pPr>
      <w:framePr w:wrap="notBeside"/>
    </w:pPr>
  </w:style>
  <w:style w:type="paragraph" w:customStyle="1" w:styleId="HeadingFirstLevel">
    <w:name w:val="Heading—First Level"/>
    <w:basedOn w:val="Heading2"/>
    <w:next w:val="BodyTextNormal"/>
    <w:link w:val="HeadingFirstLevelChar"/>
    <w:autoRedefine/>
    <w:uiPriority w:val="1"/>
    <w:qFormat/>
    <w:rsid w:val="00967B84"/>
  </w:style>
  <w:style w:type="paragraph" w:customStyle="1" w:styleId="HeadingSecondLevel">
    <w:name w:val="Heading—Second Level"/>
    <w:basedOn w:val="Heading3"/>
    <w:next w:val="BodyTextNormal"/>
    <w:link w:val="HeadingSecondLevelChar"/>
    <w:autoRedefine/>
    <w:uiPriority w:val="1"/>
    <w:qFormat/>
    <w:rsid w:val="00967B84"/>
  </w:style>
  <w:style w:type="character" w:customStyle="1" w:styleId="HeadingThirdLevelParagraphLevel">
    <w:name w:val="Heading—Third Level/Paragraph Level"/>
    <w:basedOn w:val="DefaultParagraphFont"/>
    <w:uiPriority w:val="1"/>
    <w:rsid w:val="00843EBD"/>
    <w:rPr>
      <w:rFonts w:ascii="Times New Roman" w:hAnsi="Times New Roman"/>
      <w:b/>
      <w:sz w:val="24"/>
    </w:rPr>
  </w:style>
  <w:style w:type="paragraph" w:customStyle="1" w:styleId="TableCaption">
    <w:name w:val="Table—Caption"/>
    <w:basedOn w:val="Caption"/>
    <w:uiPriority w:val="3"/>
    <w:rsid w:val="002D58CB"/>
    <w:pPr>
      <w:keepNext/>
      <w:framePr w:wrap="notBeside"/>
      <w:spacing w:before="360"/>
    </w:pPr>
  </w:style>
  <w:style w:type="paragraph" w:customStyle="1" w:styleId="TableGeneric">
    <w:name w:val="Table—Generic"/>
    <w:basedOn w:val="BodyText"/>
    <w:next w:val="BodyTextAfterTable"/>
    <w:uiPriority w:val="3"/>
    <w:rsid w:val="002D58CB"/>
    <w:pPr>
      <w:ind w:firstLine="0"/>
    </w:pPr>
  </w:style>
  <w:style w:type="table" w:styleId="TableGrid">
    <w:name w:val="Table Grid"/>
    <w:basedOn w:val="TableNormal"/>
    <w:uiPriority w:val="59"/>
    <w:rsid w:val="002D58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FrontMatter">
    <w:name w:val="TOC—Front Matter"/>
    <w:basedOn w:val="TOCChapterHeading"/>
    <w:link w:val="TOCFrontMatterChar"/>
    <w:qFormat/>
    <w:rsid w:val="00184301"/>
    <w:pPr>
      <w:spacing w:before="240" w:after="120" w:line="240" w:lineRule="auto"/>
    </w:pPr>
    <w:rPr>
      <w:caps w:val="0"/>
    </w:rPr>
  </w:style>
  <w:style w:type="character" w:customStyle="1" w:styleId="TOCFrontMatterChar">
    <w:name w:val="TOC—Front Matter Char"/>
    <w:basedOn w:val="TOCChapterHeadingChar"/>
    <w:link w:val="TOCFrontMatter"/>
    <w:rsid w:val="00184301"/>
    <w:rPr>
      <w:rFonts w:ascii="Times New Roman" w:hAnsi="Times New Roman"/>
      <w:caps/>
    </w:rPr>
  </w:style>
  <w:style w:type="paragraph" w:customStyle="1" w:styleId="HeadingChapterTitle">
    <w:name w:val="Heading—Chapter Title"/>
    <w:basedOn w:val="Heading1"/>
    <w:next w:val="BodyTextNormal"/>
    <w:link w:val="HeadingChapterTitleChar"/>
    <w:autoRedefine/>
    <w:uiPriority w:val="1"/>
    <w:qFormat/>
    <w:rsid w:val="00AD008A"/>
  </w:style>
  <w:style w:type="character" w:customStyle="1" w:styleId="HeadingFirstLevelChar">
    <w:name w:val="Heading—First Level Char"/>
    <w:basedOn w:val="Heading2Char"/>
    <w:link w:val="HeadingFirstLevel"/>
    <w:uiPriority w:val="1"/>
    <w:rsid w:val="00967B84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customStyle="1" w:styleId="HeadingChapterTitleChar">
    <w:name w:val="Heading—Chapter Title Char"/>
    <w:basedOn w:val="Heading1Char"/>
    <w:link w:val="HeadingChapterTitle"/>
    <w:uiPriority w:val="1"/>
    <w:rsid w:val="00AD008A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paragraph" w:customStyle="1" w:styleId="BodyTextNormal">
    <w:name w:val="Body Text—Normal"/>
    <w:basedOn w:val="BodyText"/>
    <w:link w:val="BodyTextNormalChar"/>
    <w:uiPriority w:val="2"/>
    <w:qFormat/>
    <w:rsid w:val="002F7968"/>
  </w:style>
  <w:style w:type="character" w:customStyle="1" w:styleId="HeadingSecondLevelChar">
    <w:name w:val="Heading—Second Level Char"/>
    <w:basedOn w:val="Heading3Char"/>
    <w:link w:val="HeadingSecondLevel"/>
    <w:uiPriority w:val="1"/>
    <w:rsid w:val="00967B84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BodyTextAfterTableChar">
    <w:name w:val="Body Text—After Table Char"/>
    <w:basedOn w:val="BodyTextChar"/>
    <w:link w:val="BodyTextAfterTable"/>
    <w:uiPriority w:val="2"/>
    <w:rsid w:val="002F7968"/>
    <w:rPr>
      <w:rFonts w:ascii="Times New Roman" w:hAnsi="Times New Roman"/>
    </w:rPr>
  </w:style>
  <w:style w:type="character" w:customStyle="1" w:styleId="BodyTextNormalChar">
    <w:name w:val="Body Text—Normal Char"/>
    <w:basedOn w:val="BodyTextChar"/>
    <w:link w:val="BodyTextNormal"/>
    <w:uiPriority w:val="2"/>
    <w:rsid w:val="002F7968"/>
    <w:rPr>
      <w:rFonts w:ascii="Times New Roman" w:hAnsi="Times New Roman"/>
    </w:rPr>
  </w:style>
  <w:style w:type="character" w:customStyle="1" w:styleId="HeadingFrontMatterHeadingChar">
    <w:name w:val="Heading—Front Matter Heading Char"/>
    <w:basedOn w:val="DefaultParagraphFont"/>
    <w:link w:val="HeadingFrontMatterHeading"/>
    <w:uiPriority w:val="1"/>
    <w:rsid w:val="002F7968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BodyTextAfterChapterTitleHeadingChar">
    <w:name w:val="Body Text—After Chapter Title Heading Char"/>
    <w:basedOn w:val="BodyTextChar"/>
    <w:link w:val="BodyTextAfterChapterTitleHeading"/>
    <w:uiPriority w:val="2"/>
    <w:rsid w:val="001D4DC4"/>
    <w:rPr>
      <w:rFonts w:ascii="Times New Roman" w:hAnsi="Times New Roman"/>
      <w:sz w:val="24"/>
      <w:szCs w:val="24"/>
    </w:rPr>
  </w:style>
  <w:style w:type="paragraph" w:customStyle="1" w:styleId="MainHeading">
    <w:name w:val="Main Heading"/>
    <w:basedOn w:val="HeadingChapterTitle"/>
    <w:next w:val="BodyText"/>
    <w:uiPriority w:val="99"/>
    <w:rsid w:val="00AD0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2" w:uiPriority="39"/>
    <w:lsdException w:name="toc 3" w:uiPriority="39"/>
    <w:lsdException w:name="caption" w:uiPriority="35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uiPriority w:val="99"/>
    <w:unhideWhenUsed/>
    <w:rsid w:val="00AD008A"/>
    <w:pPr>
      <w:spacing w:line="360" w:lineRule="auto"/>
    </w:pPr>
    <w:rPr>
      <w:sz w:val="24"/>
      <w:szCs w:val="24"/>
    </w:rPr>
  </w:style>
  <w:style w:type="paragraph" w:styleId="Heading1">
    <w:name w:val="heading 1"/>
    <w:aliases w:val="Chapter Title Heading"/>
    <w:basedOn w:val="Normal"/>
    <w:next w:val="BodyTextAfterChapterTitleHeading"/>
    <w:link w:val="Heading1Char"/>
    <w:autoRedefine/>
    <w:uiPriority w:val="99"/>
    <w:semiHidden/>
    <w:rsid w:val="00843EBD"/>
    <w:pPr>
      <w:keepNext/>
      <w:keepLines/>
      <w:spacing w:before="240"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styleId="Heading2">
    <w:name w:val="heading 2"/>
    <w:aliases w:val="First Level Heading"/>
    <w:basedOn w:val="Normal"/>
    <w:next w:val="BodyText"/>
    <w:link w:val="Heading2Char"/>
    <w:uiPriority w:val="99"/>
    <w:semiHidden/>
    <w:rsid w:val="00843EBD"/>
    <w:pPr>
      <w:keepNext/>
      <w:keepLines/>
      <w:spacing w:before="120" w:after="120"/>
      <w:jc w:val="center"/>
      <w:outlineLvl w:val="1"/>
    </w:pPr>
    <w:rPr>
      <w:b/>
      <w:bCs/>
      <w:color w:val="000000"/>
      <w:sz w:val="26"/>
      <w:szCs w:val="26"/>
    </w:rPr>
  </w:style>
  <w:style w:type="paragraph" w:styleId="Heading3">
    <w:name w:val="heading 3"/>
    <w:aliases w:val="Second Level Heading"/>
    <w:basedOn w:val="Normal"/>
    <w:next w:val="BodyText"/>
    <w:link w:val="Heading3Char"/>
    <w:uiPriority w:val="99"/>
    <w:semiHidden/>
    <w:qFormat/>
    <w:rsid w:val="00843EBD"/>
    <w:pPr>
      <w:keepNext/>
      <w:keepLines/>
      <w:spacing w:before="120" w:after="12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843EBD"/>
    <w:pPr>
      <w:keepNext/>
      <w:keepLines/>
      <w:ind w:firstLine="720"/>
      <w:outlineLvl w:val="3"/>
    </w:pPr>
    <w:rPr>
      <w:b/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spacedcaps">
    <w:name w:val="single_spaced_caps"/>
    <w:basedOn w:val="Normal"/>
    <w:link w:val="singlespacedcapsChar"/>
    <w:autoRedefine/>
    <w:semiHidden/>
    <w:qFormat/>
    <w:rsid w:val="00C759DE"/>
    <w:pPr>
      <w:spacing w:line="240" w:lineRule="auto"/>
      <w:jc w:val="center"/>
    </w:pPr>
    <w:rPr>
      <w:caps/>
    </w:rPr>
  </w:style>
  <w:style w:type="character" w:customStyle="1" w:styleId="singlespacedcapsChar">
    <w:name w:val="single_spaced_caps Char"/>
    <w:basedOn w:val="DefaultParagraphFont"/>
    <w:link w:val="singlespacedcaps"/>
    <w:semiHidden/>
    <w:rsid w:val="00C759DE"/>
    <w:rPr>
      <w:rFonts w:ascii="Times New Roman" w:hAnsi="Times New Roman"/>
      <w:caps/>
    </w:rPr>
  </w:style>
  <w:style w:type="paragraph" w:customStyle="1" w:styleId="authorname">
    <w:name w:val="author_name"/>
    <w:basedOn w:val="singlespacedcaps"/>
    <w:next w:val="Normal"/>
    <w:link w:val="authornameChar"/>
    <w:semiHidden/>
    <w:rsid w:val="002D58CB"/>
  </w:style>
  <w:style w:type="paragraph" w:styleId="BalloonText">
    <w:name w:val="Balloon Text"/>
    <w:basedOn w:val="Normal"/>
    <w:link w:val="BalloonText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93"/>
    <w:rPr>
      <w:rFonts w:ascii="Tahoma" w:hAnsi="Tahoma" w:cs="Tahoma"/>
      <w:sz w:val="16"/>
      <w:szCs w:val="16"/>
    </w:rPr>
  </w:style>
  <w:style w:type="paragraph" w:customStyle="1" w:styleId="nospacecentered">
    <w:name w:val="no_space_centered"/>
    <w:basedOn w:val="Normal"/>
    <w:semiHidden/>
    <w:rsid w:val="002D58CB"/>
    <w:pPr>
      <w:spacing w:line="240" w:lineRule="auto"/>
      <w:jc w:val="center"/>
    </w:pPr>
  </w:style>
  <w:style w:type="character" w:customStyle="1" w:styleId="worktype">
    <w:name w:val="work_type"/>
    <w:basedOn w:val="DefaultParagraphFont"/>
    <w:uiPriority w:val="1"/>
    <w:semiHidden/>
    <w:rsid w:val="002D58CB"/>
    <w:rPr>
      <w:rFonts w:ascii="Times New Roman" w:hAnsi="Times New Roman"/>
    </w:rPr>
  </w:style>
  <w:style w:type="paragraph" w:customStyle="1" w:styleId="approvalstatement">
    <w:name w:val="approval_statement"/>
    <w:basedOn w:val="Normal"/>
    <w:link w:val="approvalstatementChar"/>
    <w:semiHidden/>
    <w:rsid w:val="002D58CB"/>
  </w:style>
  <w:style w:type="paragraph" w:customStyle="1" w:styleId="nospaceleftindent">
    <w:name w:val="no_space_left_indent"/>
    <w:basedOn w:val="NoSpacing"/>
    <w:autoRedefine/>
    <w:semiHidden/>
    <w:rsid w:val="002D58CB"/>
    <w:pPr>
      <w:ind w:left="4680"/>
    </w:pPr>
  </w:style>
  <w:style w:type="character" w:customStyle="1" w:styleId="schoolname">
    <w:name w:val="school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NoSpacing">
    <w:name w:val="No Spacing"/>
    <w:aliases w:val="no_space"/>
    <w:autoRedefine/>
    <w:uiPriority w:val="99"/>
    <w:semiHidden/>
    <w:qFormat/>
    <w:rsid w:val="002D58CB"/>
    <w:rPr>
      <w:sz w:val="24"/>
      <w:szCs w:val="24"/>
    </w:rPr>
  </w:style>
  <w:style w:type="character" w:customStyle="1" w:styleId="departmentname">
    <w:name w:val="department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E93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5E93"/>
    <w:rPr>
      <w:rFonts w:ascii="Times New Roman" w:hAnsi="Times New Roman"/>
    </w:rPr>
  </w:style>
  <w:style w:type="paragraph" w:customStyle="1" w:styleId="dedicationpage">
    <w:name w:val="dedication_page"/>
    <w:basedOn w:val="NoSpacing"/>
    <w:link w:val="dedicationpageChar"/>
    <w:semiHidden/>
    <w:rsid w:val="002D58CB"/>
    <w:pPr>
      <w:spacing w:before="3120"/>
      <w:jc w:val="center"/>
    </w:pPr>
  </w:style>
  <w:style w:type="character" w:customStyle="1" w:styleId="Heading1Char">
    <w:name w:val="Heading 1 Char"/>
    <w:aliases w:val="Chapter Title Heading Char"/>
    <w:basedOn w:val="DefaultParagraphFont"/>
    <w:link w:val="Heading1"/>
    <w:uiPriority w:val="99"/>
    <w:semiHidden/>
    <w:rsid w:val="00993E9B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dedicationpageChar">
    <w:name w:val="dedication_page Char"/>
    <w:basedOn w:val="DefaultParagraphFont"/>
    <w:link w:val="dedicationpage"/>
    <w:semiHidden/>
    <w:rsid w:val="00967B84"/>
    <w:rPr>
      <w:rFonts w:ascii="Times New Roman" w:hAnsi="Times New Roman"/>
    </w:rPr>
  </w:style>
  <w:style w:type="paragraph" w:styleId="BodyText">
    <w:name w:val="Body Text"/>
    <w:basedOn w:val="Normal"/>
    <w:link w:val="BodyTextChar"/>
    <w:uiPriority w:val="99"/>
    <w:semiHidden/>
    <w:rsid w:val="002D58CB"/>
    <w:pPr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F7968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2D58CB"/>
    <w:rPr>
      <w:rFonts w:ascii="Times New Roman" w:hAnsi="Times New Roman"/>
      <w:color w:val="000000"/>
      <w:u w:val="single"/>
    </w:rPr>
  </w:style>
  <w:style w:type="paragraph" w:customStyle="1" w:styleId="HeadingFrontMatterHeading">
    <w:name w:val="Heading—Front Matter Heading"/>
    <w:basedOn w:val="Normal"/>
    <w:next w:val="BodyTextNormal"/>
    <w:link w:val="HeadingFrontMatterHeadingChar"/>
    <w:autoRedefine/>
    <w:uiPriority w:val="1"/>
    <w:rsid w:val="00967B84"/>
    <w:pPr>
      <w:keepNext/>
      <w:keepLines/>
      <w:spacing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customStyle="1" w:styleId="TOCChapterHeading">
    <w:name w:val="TOC—Chapter Heading"/>
    <w:basedOn w:val="Normal"/>
    <w:next w:val="BodyTextAfterChapterTitleHeading"/>
    <w:link w:val="TOCChapterHeadingChar"/>
    <w:rsid w:val="00FB181B"/>
    <w:pPr>
      <w:tabs>
        <w:tab w:val="left" w:pos="504"/>
        <w:tab w:val="right" w:leader="dot" w:pos="9360"/>
      </w:tabs>
      <w:spacing w:before="120"/>
      <w:contextualSpacing/>
    </w:pPr>
    <w:rPr>
      <w:caps/>
    </w:rPr>
  </w:style>
  <w:style w:type="character" w:customStyle="1" w:styleId="TOCChapterHeadingChar">
    <w:name w:val="TOC—Chapter Heading Char"/>
    <w:basedOn w:val="DefaultParagraphFont"/>
    <w:link w:val="TOCChapterHeading"/>
    <w:rsid w:val="00027688"/>
    <w:rPr>
      <w:rFonts w:ascii="Times New Roman" w:hAnsi="Times New Roman"/>
      <w:caps/>
    </w:rPr>
  </w:style>
  <w:style w:type="paragraph" w:customStyle="1" w:styleId="TOCFirstLevelSubheading">
    <w:name w:val="TOC—First Level Subheading"/>
    <w:link w:val="TOCFirstLevelSubheadingChar"/>
    <w:rsid w:val="00FB181B"/>
    <w:pPr>
      <w:tabs>
        <w:tab w:val="left" w:pos="1080"/>
        <w:tab w:val="right" w:leader="dot" w:pos="9360"/>
      </w:tabs>
      <w:ind w:left="504"/>
    </w:pPr>
    <w:rPr>
      <w:sz w:val="24"/>
      <w:szCs w:val="24"/>
    </w:rPr>
  </w:style>
  <w:style w:type="paragraph" w:customStyle="1" w:styleId="TOCSecondLevelSubheading">
    <w:name w:val="TOC—Second Level Subheading"/>
    <w:link w:val="TOCSecondLevelSubheadingChar"/>
    <w:autoRedefine/>
    <w:rsid w:val="0079067C"/>
    <w:pPr>
      <w:tabs>
        <w:tab w:val="left" w:pos="1800"/>
        <w:tab w:val="right" w:leader="dot" w:pos="9360"/>
      </w:tabs>
      <w:ind w:left="1080"/>
    </w:pPr>
    <w:rPr>
      <w:sz w:val="24"/>
      <w:szCs w:val="24"/>
    </w:rPr>
  </w:style>
  <w:style w:type="character" w:customStyle="1" w:styleId="TOCFirstLevelSubheadingChar">
    <w:name w:val="TOC—First Level Subheading Char"/>
    <w:basedOn w:val="TOCChapterHeadingChar"/>
    <w:link w:val="TOCFirstLevelSubheading"/>
    <w:rsid w:val="00016CCD"/>
    <w:rPr>
      <w:rFonts w:ascii="Times New Roman" w:hAnsi="Times New Roman"/>
      <w:caps/>
      <w:sz w:val="24"/>
      <w:szCs w:val="24"/>
      <w:lang w:val="en-US" w:eastAsia="en-US" w:bidi="ar-SA"/>
    </w:rPr>
  </w:style>
  <w:style w:type="character" w:customStyle="1" w:styleId="TOCSecondLevelSubheadingChar">
    <w:name w:val="TOC—Second Level Subheading Char"/>
    <w:basedOn w:val="TOCFirstLevelSubheadingChar"/>
    <w:link w:val="TOCSecondLevelSubheading"/>
    <w:rsid w:val="0079067C"/>
    <w:rPr>
      <w:rFonts w:ascii="Times New Roman" w:hAnsi="Times New Roman"/>
      <w:caps w:val="0"/>
      <w:sz w:val="24"/>
      <w:szCs w:val="24"/>
      <w:lang w:val="en-US" w:eastAsia="en-US" w:bidi="ar-S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D58CB"/>
  </w:style>
  <w:style w:type="paragraph" w:styleId="TOC2">
    <w:name w:val="toc 2"/>
    <w:basedOn w:val="Normal"/>
    <w:next w:val="Normal"/>
    <w:autoRedefine/>
    <w:uiPriority w:val="99"/>
    <w:semiHidden/>
    <w:unhideWhenUsed/>
    <w:rsid w:val="002D58C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2D58CB"/>
    <w:pPr>
      <w:spacing w:after="100"/>
      <w:ind w:left="480"/>
    </w:pPr>
    <w:rPr>
      <w:i/>
    </w:rPr>
  </w:style>
  <w:style w:type="paragraph" w:customStyle="1" w:styleId="doublespacedcaps">
    <w:name w:val="double_spaced_caps"/>
    <w:basedOn w:val="singlespacedcaps"/>
    <w:link w:val="doublespacedcapsChar"/>
    <w:semiHidden/>
    <w:rsid w:val="002D58CB"/>
    <w:pPr>
      <w:spacing w:line="480" w:lineRule="auto"/>
    </w:pPr>
  </w:style>
  <w:style w:type="character" w:customStyle="1" w:styleId="doublespacedcapsChar">
    <w:name w:val="double_spaced_caps Char"/>
    <w:basedOn w:val="singlespacedcapsChar"/>
    <w:link w:val="doublespacedcaps"/>
    <w:semiHidden/>
    <w:rsid w:val="00967B84"/>
    <w:rPr>
      <w:rFonts w:ascii="Times New Roman" w:hAnsi="Times New Roman"/>
      <w:caps w:val="0"/>
    </w:rPr>
  </w:style>
  <w:style w:type="character" w:customStyle="1" w:styleId="approvalstatementChar">
    <w:name w:val="approval_statement Char"/>
    <w:basedOn w:val="DefaultParagraphFont"/>
    <w:link w:val="approvalstatement"/>
    <w:semiHidden/>
    <w:rsid w:val="00967B84"/>
    <w:rPr>
      <w:rFonts w:ascii="Times New Roman" w:hAnsi="Times New Roman"/>
    </w:rPr>
  </w:style>
  <w:style w:type="character" w:customStyle="1" w:styleId="authornameChar">
    <w:name w:val="author_name Char"/>
    <w:basedOn w:val="singlespacedcapsChar"/>
    <w:link w:val="authorname"/>
    <w:semiHidden/>
    <w:rsid w:val="00967B84"/>
    <w:rPr>
      <w:rFonts w:ascii="Times New Roman" w:hAnsi="Times New Roman"/>
      <w:caps w:val="0"/>
    </w:rPr>
  </w:style>
  <w:style w:type="paragraph" w:styleId="Caption">
    <w:name w:val="caption"/>
    <w:basedOn w:val="Normal"/>
    <w:next w:val="Normal"/>
    <w:link w:val="CaptionChar"/>
    <w:autoRedefine/>
    <w:uiPriority w:val="99"/>
    <w:semiHidden/>
    <w:unhideWhenUsed/>
    <w:qFormat/>
    <w:rsid w:val="002D58CB"/>
    <w:pPr>
      <w:framePr w:wrap="notBeside" w:vAnchor="text" w:hAnchor="text" w:y="1"/>
      <w:spacing w:before="240" w:after="480" w:line="240" w:lineRule="auto"/>
      <w:textboxTightWrap w:val="allLines"/>
    </w:pPr>
    <w:rPr>
      <w:bCs/>
      <w:color w:val="000000"/>
      <w:szCs w:val="18"/>
    </w:rPr>
  </w:style>
  <w:style w:type="character" w:customStyle="1" w:styleId="CaptionChar">
    <w:name w:val="Caption Char"/>
    <w:basedOn w:val="DefaultParagraphFont"/>
    <w:link w:val="Caption"/>
    <w:uiPriority w:val="99"/>
    <w:semiHidden/>
    <w:rsid w:val="00515E93"/>
    <w:rPr>
      <w:rFonts w:ascii="Times New Roman" w:hAnsi="Times New Roman"/>
      <w:bCs/>
      <w:color w:val="00000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E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irst Level Heading Char"/>
    <w:basedOn w:val="DefaultParagraphFont"/>
    <w:link w:val="Heading2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ReferenceEntry">
    <w:name w:val="Reference Entry"/>
    <w:basedOn w:val="Normal"/>
    <w:uiPriority w:val="4"/>
    <w:rsid w:val="00D97443"/>
    <w:pPr>
      <w:spacing w:before="240" w:line="240" w:lineRule="auto"/>
      <w:ind w:left="720" w:hanging="720"/>
    </w:pPr>
  </w:style>
  <w:style w:type="character" w:customStyle="1" w:styleId="Heading3Char">
    <w:name w:val="Heading 3 Char"/>
    <w:aliases w:val="Second Level Heading Char"/>
    <w:basedOn w:val="DefaultParagraphFont"/>
    <w:link w:val="Heading3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93E9B"/>
    <w:rPr>
      <w:rFonts w:ascii="Times New Roman" w:eastAsia="Times New Roman" w:hAnsi="Times New Roman" w:cs="Times New Roman"/>
      <w:b/>
      <w:bCs/>
      <w:i/>
      <w:iCs/>
      <w:color w:val="000000"/>
    </w:rPr>
  </w:style>
  <w:style w:type="paragraph" w:customStyle="1" w:styleId="BodyTextAfterChapterTitleHeading">
    <w:name w:val="Body Text—After Chapter Title Heading"/>
    <w:basedOn w:val="BodyText"/>
    <w:next w:val="BodyTextNormal"/>
    <w:link w:val="BodyTextAfterChapterTitleHeadingChar"/>
    <w:autoRedefine/>
    <w:uiPriority w:val="2"/>
    <w:qFormat/>
    <w:rsid w:val="001D4DC4"/>
    <w:pPr>
      <w:ind w:firstLine="0"/>
    </w:pPr>
  </w:style>
  <w:style w:type="paragraph" w:customStyle="1" w:styleId="BodyTextAfterTable">
    <w:name w:val="Body Text—After Table"/>
    <w:basedOn w:val="BodyText"/>
    <w:next w:val="BodyText"/>
    <w:link w:val="BodyTextAfterTableChar"/>
    <w:uiPriority w:val="2"/>
    <w:rsid w:val="002D58CB"/>
    <w:pPr>
      <w:spacing w:before="480"/>
    </w:pPr>
  </w:style>
  <w:style w:type="paragraph" w:customStyle="1" w:styleId="FigureCaption">
    <w:name w:val="Figure—Caption"/>
    <w:basedOn w:val="Caption"/>
    <w:next w:val="BodyText"/>
    <w:uiPriority w:val="3"/>
    <w:rsid w:val="002D58CB"/>
    <w:pPr>
      <w:framePr w:wrap="notBeside"/>
    </w:pPr>
  </w:style>
  <w:style w:type="paragraph" w:customStyle="1" w:styleId="HeadingFirstLevel">
    <w:name w:val="Heading—First Level"/>
    <w:basedOn w:val="Heading2"/>
    <w:next w:val="BodyTextNormal"/>
    <w:link w:val="HeadingFirstLevelChar"/>
    <w:autoRedefine/>
    <w:uiPriority w:val="1"/>
    <w:qFormat/>
    <w:rsid w:val="00967B84"/>
  </w:style>
  <w:style w:type="paragraph" w:customStyle="1" w:styleId="HeadingSecondLevel">
    <w:name w:val="Heading—Second Level"/>
    <w:basedOn w:val="Heading3"/>
    <w:next w:val="BodyTextNormal"/>
    <w:link w:val="HeadingSecondLevelChar"/>
    <w:autoRedefine/>
    <w:uiPriority w:val="1"/>
    <w:qFormat/>
    <w:rsid w:val="00967B84"/>
  </w:style>
  <w:style w:type="character" w:customStyle="1" w:styleId="HeadingThirdLevelParagraphLevel">
    <w:name w:val="Heading—Third Level/Paragraph Level"/>
    <w:basedOn w:val="DefaultParagraphFont"/>
    <w:uiPriority w:val="1"/>
    <w:rsid w:val="00843EBD"/>
    <w:rPr>
      <w:rFonts w:ascii="Times New Roman" w:hAnsi="Times New Roman"/>
      <w:b/>
      <w:sz w:val="24"/>
    </w:rPr>
  </w:style>
  <w:style w:type="paragraph" w:customStyle="1" w:styleId="TableCaption">
    <w:name w:val="Table—Caption"/>
    <w:basedOn w:val="Caption"/>
    <w:uiPriority w:val="3"/>
    <w:rsid w:val="002D58CB"/>
    <w:pPr>
      <w:keepNext/>
      <w:framePr w:wrap="notBeside"/>
      <w:spacing w:before="360"/>
    </w:pPr>
  </w:style>
  <w:style w:type="paragraph" w:customStyle="1" w:styleId="TableGeneric">
    <w:name w:val="Table—Generic"/>
    <w:basedOn w:val="BodyText"/>
    <w:next w:val="BodyTextAfterTable"/>
    <w:uiPriority w:val="3"/>
    <w:rsid w:val="002D58CB"/>
    <w:pPr>
      <w:ind w:firstLine="0"/>
    </w:pPr>
  </w:style>
  <w:style w:type="table" w:styleId="TableGrid">
    <w:name w:val="Table Grid"/>
    <w:basedOn w:val="TableNormal"/>
    <w:uiPriority w:val="59"/>
    <w:rsid w:val="002D58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FrontMatter">
    <w:name w:val="TOC—Front Matter"/>
    <w:basedOn w:val="TOCChapterHeading"/>
    <w:link w:val="TOCFrontMatterChar"/>
    <w:qFormat/>
    <w:rsid w:val="00184301"/>
    <w:pPr>
      <w:spacing w:before="240" w:after="120" w:line="240" w:lineRule="auto"/>
    </w:pPr>
    <w:rPr>
      <w:caps w:val="0"/>
    </w:rPr>
  </w:style>
  <w:style w:type="character" w:customStyle="1" w:styleId="TOCFrontMatterChar">
    <w:name w:val="TOC—Front Matter Char"/>
    <w:basedOn w:val="TOCChapterHeadingChar"/>
    <w:link w:val="TOCFrontMatter"/>
    <w:rsid w:val="00184301"/>
    <w:rPr>
      <w:rFonts w:ascii="Times New Roman" w:hAnsi="Times New Roman"/>
      <w:caps/>
    </w:rPr>
  </w:style>
  <w:style w:type="paragraph" w:customStyle="1" w:styleId="HeadingChapterTitle">
    <w:name w:val="Heading—Chapter Title"/>
    <w:basedOn w:val="Heading1"/>
    <w:next w:val="BodyTextNormal"/>
    <w:link w:val="HeadingChapterTitleChar"/>
    <w:autoRedefine/>
    <w:uiPriority w:val="1"/>
    <w:qFormat/>
    <w:rsid w:val="00AD008A"/>
  </w:style>
  <w:style w:type="character" w:customStyle="1" w:styleId="HeadingFirstLevelChar">
    <w:name w:val="Heading—First Level Char"/>
    <w:basedOn w:val="Heading2Char"/>
    <w:link w:val="HeadingFirstLevel"/>
    <w:uiPriority w:val="1"/>
    <w:rsid w:val="00967B84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customStyle="1" w:styleId="HeadingChapterTitleChar">
    <w:name w:val="Heading—Chapter Title Char"/>
    <w:basedOn w:val="Heading1Char"/>
    <w:link w:val="HeadingChapterTitle"/>
    <w:uiPriority w:val="1"/>
    <w:rsid w:val="00AD008A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paragraph" w:customStyle="1" w:styleId="BodyTextNormal">
    <w:name w:val="Body Text—Normal"/>
    <w:basedOn w:val="BodyText"/>
    <w:link w:val="BodyTextNormalChar"/>
    <w:uiPriority w:val="2"/>
    <w:qFormat/>
    <w:rsid w:val="002F7968"/>
  </w:style>
  <w:style w:type="character" w:customStyle="1" w:styleId="HeadingSecondLevelChar">
    <w:name w:val="Heading—Second Level Char"/>
    <w:basedOn w:val="Heading3Char"/>
    <w:link w:val="HeadingSecondLevel"/>
    <w:uiPriority w:val="1"/>
    <w:rsid w:val="00967B84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BodyTextAfterTableChar">
    <w:name w:val="Body Text—After Table Char"/>
    <w:basedOn w:val="BodyTextChar"/>
    <w:link w:val="BodyTextAfterTable"/>
    <w:uiPriority w:val="2"/>
    <w:rsid w:val="002F7968"/>
    <w:rPr>
      <w:rFonts w:ascii="Times New Roman" w:hAnsi="Times New Roman"/>
    </w:rPr>
  </w:style>
  <w:style w:type="character" w:customStyle="1" w:styleId="BodyTextNormalChar">
    <w:name w:val="Body Text—Normal Char"/>
    <w:basedOn w:val="BodyTextChar"/>
    <w:link w:val="BodyTextNormal"/>
    <w:uiPriority w:val="2"/>
    <w:rsid w:val="002F7968"/>
    <w:rPr>
      <w:rFonts w:ascii="Times New Roman" w:hAnsi="Times New Roman"/>
    </w:rPr>
  </w:style>
  <w:style w:type="character" w:customStyle="1" w:styleId="HeadingFrontMatterHeadingChar">
    <w:name w:val="Heading—Front Matter Heading Char"/>
    <w:basedOn w:val="DefaultParagraphFont"/>
    <w:link w:val="HeadingFrontMatterHeading"/>
    <w:uiPriority w:val="1"/>
    <w:rsid w:val="002F7968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BodyTextAfterChapterTitleHeadingChar">
    <w:name w:val="Body Text—After Chapter Title Heading Char"/>
    <w:basedOn w:val="BodyTextChar"/>
    <w:link w:val="BodyTextAfterChapterTitleHeading"/>
    <w:uiPriority w:val="2"/>
    <w:rsid w:val="001D4DC4"/>
    <w:rPr>
      <w:rFonts w:ascii="Times New Roman" w:hAnsi="Times New Roman"/>
      <w:sz w:val="24"/>
      <w:szCs w:val="24"/>
    </w:rPr>
  </w:style>
  <w:style w:type="paragraph" w:customStyle="1" w:styleId="MainHeading">
    <w:name w:val="Main Heading"/>
    <w:basedOn w:val="HeadingChapterTitle"/>
    <w:next w:val="BodyText"/>
    <w:uiPriority w:val="99"/>
    <w:rsid w:val="00AD0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norcini\Desktop\WORd-Templates\FSU_ETD_Template_WORD_2010_Draft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60511-FA80-4BD2-B026-5A5D31EEF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FSU_ETD_Template_WORD_2010_Draft1.dotm</Template>
  <TotalTime>37</TotalTime>
  <Pages>14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FSU ETD Template</vt:lpstr>
    </vt:vector>
  </TitlesOfParts>
  <Company>My House</Company>
  <LinksUpToDate>false</LinksUpToDate>
  <CharactersWithSpaces>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FSU ETD Template</dc:title>
  <dc:creator>NORCINI, JEFFREY</dc:creator>
  <dc:description>After filling in the [fields requesting information], select all text (CTRL+A) and then press F9 to update the document's fields.</dc:description>
  <cp:lastModifiedBy>Andrei</cp:lastModifiedBy>
  <cp:revision>18</cp:revision>
  <cp:lastPrinted>2010-06-25T12:59:00Z</cp:lastPrinted>
  <dcterms:created xsi:type="dcterms:W3CDTF">2013-08-05T13:05:00Z</dcterms:created>
  <dcterms:modified xsi:type="dcterms:W3CDTF">2014-08-26T21:32:00Z</dcterms:modified>
</cp:coreProperties>
</file>